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6A2" w:rsidRPr="00337025" w:rsidRDefault="00A03766" w:rsidP="008476A2">
      <w:pPr>
        <w:pStyle w:val="Ttulo2"/>
        <w:ind w:left="142"/>
        <w:rPr>
          <w:rFonts w:ascii="Arial" w:hAnsi="Arial" w:cs="Arial"/>
          <w:b/>
          <w:i/>
          <w:sz w:val="16"/>
        </w:rPr>
      </w:pPr>
      <w:r w:rsidRPr="00337025">
        <w:rPr>
          <w:rFonts w:ascii="Arial" w:hAnsi="Arial" w:cs="Arial"/>
          <w:b/>
          <w:i/>
          <w:color w:val="000000" w:themeColor="text1"/>
          <w:sz w:val="16"/>
        </w:rPr>
        <w:t>N</w:t>
      </w:r>
      <w:r w:rsidR="008476A2" w:rsidRPr="00337025">
        <w:rPr>
          <w:rFonts w:ascii="Arial" w:hAnsi="Arial" w:cs="Arial"/>
          <w:b/>
          <w:i/>
          <w:color w:val="000000" w:themeColor="text1"/>
          <w:sz w:val="16"/>
        </w:rPr>
        <w:t>ota: Favor llenar este formulario en letra de molde o a máquina. Las instrucciones de llenado de este formato se anexan al final.</w:t>
      </w:r>
    </w:p>
    <w:p w:rsidR="008476A2" w:rsidRPr="00337025" w:rsidRDefault="008476A2" w:rsidP="008476A2">
      <w:pPr>
        <w:pStyle w:val="Ttulo1"/>
        <w:shd w:val="clear" w:color="auto" w:fill="0070C0"/>
        <w:spacing w:before="40"/>
        <w:ind w:left="142"/>
        <w:rPr>
          <w:rFonts w:ascii="Arial" w:hAnsi="Arial" w:cs="Arial"/>
          <w:b/>
        </w:rPr>
      </w:pPr>
      <w:r w:rsidRPr="00337025">
        <w:rPr>
          <w:rFonts w:ascii="Arial" w:hAnsi="Arial" w:cs="Arial"/>
          <w:b/>
        </w:rPr>
        <w:t>1. Datos del Solicitante</w:t>
      </w: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180"/>
        <w:gridCol w:w="1575"/>
        <w:gridCol w:w="45"/>
        <w:gridCol w:w="160"/>
        <w:gridCol w:w="380"/>
        <w:gridCol w:w="180"/>
        <w:gridCol w:w="1080"/>
        <w:gridCol w:w="180"/>
        <w:gridCol w:w="2795"/>
      </w:tblGrid>
      <w:tr w:rsidR="008B5C3E" w:rsidRPr="00337025" w:rsidTr="005A1F49">
        <w:tc>
          <w:tcPr>
            <w:tcW w:w="9995" w:type="dxa"/>
            <w:gridSpan w:val="10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b/>
                <w:i/>
                <w:sz w:val="20"/>
                <w:szCs w:val="16"/>
                <w:lang w:val="es-ES_tradnl"/>
              </w:rPr>
            </w:pPr>
            <w:r w:rsidRPr="00337025">
              <w:rPr>
                <w:rFonts w:cs="Arial"/>
                <w:b/>
                <w:i/>
                <w:sz w:val="20"/>
                <w:szCs w:val="16"/>
                <w:lang w:val="es-ES_tradnl"/>
              </w:rPr>
              <w:t>Persona Natural o Jurídica</w:t>
            </w:r>
          </w:p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1.1 Nombre Completo del Solicitante</w:t>
            </w:r>
          </w:p>
        </w:tc>
      </w:tr>
      <w:tr w:rsidR="008B5C3E" w:rsidRPr="00337025" w:rsidTr="005A1F49">
        <w:tc>
          <w:tcPr>
            <w:tcW w:w="9995" w:type="dxa"/>
            <w:gridSpan w:val="10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C3E" w:rsidRPr="00337025" w:rsidTr="005A1F49">
        <w:tc>
          <w:tcPr>
            <w:tcW w:w="3600" w:type="dxa"/>
            <w:gridSpan w:val="2"/>
            <w:tcBorders>
              <w:top w:val="single" w:sz="4" w:space="0" w:color="0070C0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 xml:space="preserve">1.2 Número de Usuario </w:t>
            </w:r>
          </w:p>
        </w:tc>
        <w:tc>
          <w:tcPr>
            <w:tcW w:w="2340" w:type="dxa"/>
            <w:gridSpan w:val="5"/>
            <w:tcBorders>
              <w:top w:val="single" w:sz="4" w:space="0" w:color="0070C0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1.3 R.T.N.</w:t>
            </w:r>
          </w:p>
        </w:tc>
        <w:tc>
          <w:tcPr>
            <w:tcW w:w="4055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 xml:space="preserve">1.4 </w:t>
            </w:r>
            <w:r w:rsidR="00EE2CC4" w:rsidRPr="00337025">
              <w:rPr>
                <w:rFonts w:cs="Arial"/>
                <w:szCs w:val="16"/>
                <w:lang w:val="es-ES_tradnl"/>
              </w:rPr>
              <w:t>Número de Documento de Identificación</w:t>
            </w:r>
          </w:p>
        </w:tc>
      </w:tr>
      <w:tr w:rsidR="008B5C3E" w:rsidRPr="00337025" w:rsidTr="005A1F49">
        <w:trPr>
          <w:cantSplit/>
        </w:trPr>
        <w:tc>
          <w:tcPr>
            <w:tcW w:w="342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5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C3E" w:rsidRPr="00337025" w:rsidTr="005A1F49">
        <w:tc>
          <w:tcPr>
            <w:tcW w:w="9995" w:type="dxa"/>
            <w:gridSpan w:val="10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1.5</w:t>
            </w:r>
            <w:r w:rsidRPr="00337025">
              <w:rPr>
                <w:rFonts w:cs="Arial"/>
                <w:szCs w:val="16"/>
                <w:lang w:val="es-ES_tradnl"/>
              </w:rPr>
              <w:tab/>
              <w:t>Domicilio del Solicitante: Calle, Número de Casa, Colonia o Barrio, etc.</w:t>
            </w:r>
          </w:p>
        </w:tc>
      </w:tr>
      <w:tr w:rsidR="008B5C3E" w:rsidRPr="00337025" w:rsidTr="005A1F49">
        <w:tc>
          <w:tcPr>
            <w:tcW w:w="9995" w:type="dxa"/>
            <w:gridSpan w:val="10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C3E" w:rsidRPr="00337025" w:rsidTr="005A1F49">
        <w:trPr>
          <w:cantSplit/>
        </w:trPr>
        <w:tc>
          <w:tcPr>
            <w:tcW w:w="3600" w:type="dxa"/>
            <w:gridSpan w:val="2"/>
            <w:tcBorders>
              <w:top w:val="single" w:sz="4" w:space="0" w:color="0070C0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1.6</w:t>
            </w:r>
            <w:r w:rsidRPr="00337025">
              <w:rPr>
                <w:rFonts w:cs="Arial"/>
                <w:szCs w:val="16"/>
                <w:lang w:val="es-ES_tradnl"/>
              </w:rPr>
              <w:tab/>
              <w:t xml:space="preserve">Ciudad o Municipio             </w:t>
            </w:r>
          </w:p>
        </w:tc>
        <w:tc>
          <w:tcPr>
            <w:tcW w:w="3600" w:type="dxa"/>
            <w:gridSpan w:val="7"/>
            <w:tcBorders>
              <w:top w:val="single" w:sz="4" w:space="0" w:color="0070C0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1.7</w:t>
            </w:r>
            <w:r w:rsidRPr="00337025">
              <w:rPr>
                <w:rFonts w:cs="Arial"/>
                <w:szCs w:val="16"/>
                <w:lang w:val="es-ES_tradnl"/>
              </w:rPr>
              <w:tab/>
              <w:t>Departamento o Estado</w:t>
            </w:r>
          </w:p>
        </w:tc>
        <w:tc>
          <w:tcPr>
            <w:tcW w:w="2795" w:type="dxa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1.8</w:t>
            </w:r>
            <w:r w:rsidRPr="00337025">
              <w:rPr>
                <w:rFonts w:cs="Arial"/>
                <w:szCs w:val="16"/>
                <w:lang w:val="es-ES_tradnl"/>
              </w:rPr>
              <w:tab/>
              <w:t>País</w:t>
            </w:r>
          </w:p>
        </w:tc>
      </w:tr>
      <w:tr w:rsidR="008B5C3E" w:rsidRPr="00337025" w:rsidTr="005A1F49">
        <w:trPr>
          <w:cantSplit/>
        </w:trPr>
        <w:tc>
          <w:tcPr>
            <w:tcW w:w="342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0" w:type="dxa"/>
            <w:gridSpan w:val="6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</w:tr>
      <w:tr w:rsidR="008B5C3E" w:rsidRPr="00337025" w:rsidTr="00EE2CC4">
        <w:tc>
          <w:tcPr>
            <w:tcW w:w="999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ind w:left="356" w:hanging="356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1.9</w:t>
            </w:r>
            <w:r w:rsidRPr="00337025">
              <w:rPr>
                <w:rFonts w:cs="Arial"/>
                <w:szCs w:val="16"/>
                <w:lang w:val="es-ES_tradnl"/>
              </w:rPr>
              <w:tab/>
              <w:t>Teléfono                                                                                                    1.10 Facsímil</w:t>
            </w:r>
          </w:p>
        </w:tc>
      </w:tr>
      <w:tr w:rsidR="008B5C3E" w:rsidRPr="00337025" w:rsidTr="005A1F49">
        <w:trPr>
          <w:cantSplit/>
          <w:trHeight w:val="271"/>
        </w:trPr>
        <w:tc>
          <w:tcPr>
            <w:tcW w:w="5220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5" w:type="dxa"/>
            <w:gridSpan w:val="5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</w:tr>
      <w:tr w:rsidR="008B5C3E" w:rsidRPr="00337025" w:rsidTr="00EE2CC4">
        <w:tc>
          <w:tcPr>
            <w:tcW w:w="999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ind w:left="356" w:hanging="356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1.11</w:t>
            </w:r>
            <w:r w:rsidRPr="00337025">
              <w:rPr>
                <w:rFonts w:cs="Arial"/>
                <w:szCs w:val="16"/>
                <w:lang w:val="es-ES_tradnl"/>
              </w:rPr>
              <w:tab/>
              <w:t xml:space="preserve">Correo Electrónico                                                    </w:t>
            </w:r>
            <w:r w:rsidR="007403C3" w:rsidRPr="00337025">
              <w:rPr>
                <w:rFonts w:cs="Arial"/>
                <w:szCs w:val="16"/>
                <w:lang w:val="es-ES_tradnl"/>
              </w:rPr>
              <w:t xml:space="preserve">                           </w:t>
            </w:r>
            <w:r w:rsidRPr="00337025">
              <w:rPr>
                <w:rFonts w:cs="Arial"/>
                <w:szCs w:val="16"/>
                <w:lang w:val="es-ES_tradnl"/>
              </w:rPr>
              <w:t xml:space="preserve">1.12 Otro Medio (Busca Persona </w:t>
            </w:r>
            <w:sdt>
              <w:sdtPr>
                <w:rPr>
                  <w:rStyle w:val="Checkbox"/>
                  <w:rFonts w:ascii="Arial" w:hAnsi="Arial" w:cs="Arial"/>
                  <w:sz w:val="16"/>
                </w:rPr>
                <w:id w:val="-683975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  <w:szCs w:val="16"/>
                </w:rPr>
              </w:sdtEndPr>
              <w:sdtContent>
                <w:r w:rsidR="007403C3" w:rsidRPr="00337025">
                  <w:rPr>
                    <w:rStyle w:val="Checkbox"/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337025">
              <w:rPr>
                <w:rFonts w:cs="Arial"/>
                <w:szCs w:val="16"/>
                <w:lang w:val="es-ES_tradnl"/>
              </w:rPr>
              <w:t xml:space="preserve">,Celular </w:t>
            </w:r>
            <w:sdt>
              <w:sdtPr>
                <w:rPr>
                  <w:rStyle w:val="Checkbox"/>
                  <w:rFonts w:ascii="Arial" w:hAnsi="Arial" w:cs="Arial"/>
                  <w:sz w:val="16"/>
                </w:rPr>
                <w:id w:val="879747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  <w:szCs w:val="16"/>
                </w:rPr>
              </w:sdtEndPr>
              <w:sdtContent>
                <w:r w:rsidR="007403C3" w:rsidRPr="00337025">
                  <w:rPr>
                    <w:rStyle w:val="Checkbox"/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337025">
              <w:rPr>
                <w:rFonts w:cs="Arial"/>
                <w:szCs w:val="16"/>
                <w:lang w:val="es-ES_tradnl"/>
              </w:rPr>
              <w:t xml:space="preserve">Telex </w:t>
            </w:r>
            <w:sdt>
              <w:sdtPr>
                <w:rPr>
                  <w:rStyle w:val="Checkbox"/>
                  <w:rFonts w:ascii="Arial" w:hAnsi="Arial" w:cs="Arial"/>
                  <w:sz w:val="16"/>
                </w:rPr>
                <w:id w:val="-2001340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  <w:szCs w:val="16"/>
                </w:rPr>
              </w:sdtEndPr>
              <w:sdtContent>
                <w:r w:rsidR="007403C3" w:rsidRPr="00337025">
                  <w:rPr>
                    <w:rStyle w:val="Checkbox"/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337025">
              <w:rPr>
                <w:rFonts w:cs="Arial"/>
                <w:szCs w:val="16"/>
                <w:lang w:val="es-ES_tradnl"/>
              </w:rPr>
              <w:t>)</w:t>
            </w:r>
          </w:p>
        </w:tc>
      </w:tr>
      <w:tr w:rsidR="008B5C3E" w:rsidRPr="00337025" w:rsidTr="005A1F49">
        <w:trPr>
          <w:cantSplit/>
          <w:trHeight w:val="271"/>
        </w:trPr>
        <w:tc>
          <w:tcPr>
            <w:tcW w:w="5220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5" w:type="dxa"/>
            <w:gridSpan w:val="5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8B5C3E" w:rsidRPr="00337025" w:rsidTr="005A1F49">
        <w:trPr>
          <w:cantSplit/>
          <w:trHeight w:val="197"/>
        </w:trPr>
        <w:tc>
          <w:tcPr>
            <w:tcW w:w="9995" w:type="dxa"/>
            <w:gridSpan w:val="10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b/>
                <w:i/>
                <w:sz w:val="20"/>
                <w:szCs w:val="16"/>
                <w:lang w:val="es-ES_tradnl"/>
              </w:rPr>
            </w:pPr>
            <w:r w:rsidRPr="00337025">
              <w:rPr>
                <w:rFonts w:cs="Arial"/>
                <w:b/>
                <w:i/>
                <w:sz w:val="20"/>
                <w:szCs w:val="16"/>
                <w:lang w:val="es-ES_tradnl"/>
              </w:rPr>
              <w:t>Representante Legal</w:t>
            </w:r>
          </w:p>
          <w:p w:rsidR="008B5C3E" w:rsidRPr="00337025" w:rsidRDefault="007403C3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 xml:space="preserve">1.13 </w:t>
            </w:r>
            <w:r w:rsidR="008B5C3E" w:rsidRPr="00337025">
              <w:rPr>
                <w:rFonts w:cs="Arial"/>
                <w:szCs w:val="16"/>
                <w:lang w:val="es-ES_tradnl"/>
              </w:rPr>
              <w:t xml:space="preserve">Nombre Completo </w:t>
            </w:r>
            <w:r w:rsidR="00756697" w:rsidRPr="00337025">
              <w:rPr>
                <w:rFonts w:cs="Arial"/>
                <w:szCs w:val="16"/>
                <w:lang w:val="es-ES_tradnl"/>
              </w:rPr>
              <w:t xml:space="preserve">del </w:t>
            </w:r>
            <w:r w:rsidR="008B5C3E" w:rsidRPr="00337025">
              <w:rPr>
                <w:rFonts w:cs="Arial"/>
                <w:szCs w:val="16"/>
                <w:lang w:val="es-ES_tradnl"/>
              </w:rPr>
              <w:t xml:space="preserve">Representante Legal </w:t>
            </w:r>
          </w:p>
        </w:tc>
      </w:tr>
      <w:tr w:rsidR="008B5C3E" w:rsidRPr="00337025" w:rsidTr="005A1F49">
        <w:trPr>
          <w:cantSplit/>
          <w:trHeight w:val="271"/>
        </w:trPr>
        <w:tc>
          <w:tcPr>
            <w:tcW w:w="9995" w:type="dxa"/>
            <w:gridSpan w:val="10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8B5C3E" w:rsidRPr="00337025" w:rsidTr="005A1F49">
        <w:trPr>
          <w:cantSplit/>
          <w:trHeight w:val="205"/>
        </w:trPr>
        <w:tc>
          <w:tcPr>
            <w:tcW w:w="9995" w:type="dxa"/>
            <w:gridSpan w:val="10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8B5C3E" w:rsidRPr="00337025" w:rsidRDefault="008B5C3E" w:rsidP="00112E49">
            <w:pPr>
              <w:pStyle w:val="Pregunta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 xml:space="preserve"> 1.14 Posición que Desempeña el Representante Legal</w:t>
            </w:r>
          </w:p>
        </w:tc>
      </w:tr>
      <w:tr w:rsidR="008B5C3E" w:rsidRPr="00337025" w:rsidTr="005A1F49">
        <w:trPr>
          <w:cantSplit/>
          <w:trHeight w:val="271"/>
        </w:trPr>
        <w:tc>
          <w:tcPr>
            <w:tcW w:w="9995" w:type="dxa"/>
            <w:gridSpan w:val="10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8B5C3E" w:rsidRPr="00337025" w:rsidTr="005A1F49">
        <w:trPr>
          <w:cantSplit/>
          <w:trHeight w:val="205"/>
        </w:trPr>
        <w:tc>
          <w:tcPr>
            <w:tcW w:w="5175" w:type="dxa"/>
            <w:gridSpan w:val="3"/>
            <w:tcBorders>
              <w:top w:val="single" w:sz="4" w:space="0" w:color="0070C0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ind w:left="356" w:hanging="356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1.15</w:t>
            </w:r>
            <w:r w:rsidRPr="00337025">
              <w:rPr>
                <w:rFonts w:cs="Arial"/>
                <w:szCs w:val="16"/>
                <w:lang w:val="es-ES_tradnl"/>
              </w:rPr>
              <w:tab/>
              <w:t>R.T.N.</w:t>
            </w:r>
          </w:p>
        </w:tc>
        <w:tc>
          <w:tcPr>
            <w:tcW w:w="4820" w:type="dxa"/>
            <w:gridSpan w:val="7"/>
            <w:tcBorders>
              <w:top w:val="single" w:sz="4" w:space="0" w:color="0070C0"/>
              <w:left w:val="nil"/>
              <w:bottom w:val="nil"/>
              <w:right w:val="nil"/>
            </w:tcBorders>
          </w:tcPr>
          <w:p w:rsidR="008B5C3E" w:rsidRPr="00337025" w:rsidRDefault="00EE2CC4" w:rsidP="00112E49">
            <w:pPr>
              <w:pStyle w:val="Pregunta"/>
              <w:ind w:left="356" w:hanging="356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1.16 Número de Documento de I</w:t>
            </w:r>
            <w:r w:rsidR="008B5C3E" w:rsidRPr="00337025">
              <w:rPr>
                <w:rFonts w:cs="Arial"/>
                <w:szCs w:val="16"/>
                <w:lang w:val="es-ES_tradnl"/>
              </w:rPr>
              <w:t>dentificación</w:t>
            </w:r>
          </w:p>
        </w:tc>
      </w:tr>
      <w:tr w:rsidR="008B5C3E" w:rsidRPr="00337025" w:rsidTr="005A1F49">
        <w:trPr>
          <w:cantSplit/>
          <w:trHeight w:val="205"/>
        </w:trPr>
        <w:tc>
          <w:tcPr>
            <w:tcW w:w="5220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5" w:type="dxa"/>
            <w:gridSpan w:val="5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C3E" w:rsidRPr="00337025" w:rsidTr="00EE2CC4">
        <w:trPr>
          <w:cantSplit/>
          <w:trHeight w:val="205"/>
        </w:trPr>
        <w:tc>
          <w:tcPr>
            <w:tcW w:w="5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ind w:left="356" w:hanging="356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1.17</w:t>
            </w:r>
            <w:r w:rsidRPr="00337025">
              <w:rPr>
                <w:rFonts w:cs="Arial"/>
                <w:szCs w:val="16"/>
                <w:lang w:val="es-ES_tradnl"/>
              </w:rPr>
              <w:tab/>
              <w:t xml:space="preserve">Teléfono                                                                        </w:t>
            </w:r>
          </w:p>
        </w:tc>
        <w:tc>
          <w:tcPr>
            <w:tcW w:w="48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5C3E" w:rsidRPr="00337025" w:rsidRDefault="008B5C3E" w:rsidP="00112E49">
            <w:pPr>
              <w:pStyle w:val="Pregunta"/>
              <w:ind w:left="356" w:hanging="356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1.18 Facsímil</w:t>
            </w:r>
          </w:p>
        </w:tc>
      </w:tr>
      <w:tr w:rsidR="008B5C3E" w:rsidRPr="00337025" w:rsidTr="005A1F49">
        <w:trPr>
          <w:cantSplit/>
          <w:trHeight w:val="271"/>
        </w:trPr>
        <w:tc>
          <w:tcPr>
            <w:tcW w:w="5220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5" w:type="dxa"/>
            <w:gridSpan w:val="5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</w:tr>
      <w:tr w:rsidR="00EE2CC4" w:rsidRPr="00337025" w:rsidTr="00EE2CC4">
        <w:tc>
          <w:tcPr>
            <w:tcW w:w="999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E2CC4" w:rsidRPr="00337025" w:rsidRDefault="00EE2CC4" w:rsidP="00112E49">
            <w:pPr>
              <w:pStyle w:val="Pregunta"/>
              <w:ind w:left="356" w:hanging="356"/>
              <w:rPr>
                <w:rFonts w:cs="Arial"/>
                <w:szCs w:val="16"/>
                <w:lang w:val="es-ES_tradnl"/>
              </w:rPr>
            </w:pPr>
            <w:r w:rsidRPr="00337025">
              <w:rPr>
                <w:rFonts w:cs="Arial"/>
                <w:szCs w:val="16"/>
                <w:lang w:val="es-ES_tradnl"/>
              </w:rPr>
              <w:t>1.19</w:t>
            </w:r>
            <w:r w:rsidRPr="00337025">
              <w:rPr>
                <w:rFonts w:cs="Arial"/>
                <w:szCs w:val="16"/>
                <w:lang w:val="es-ES_tradnl"/>
              </w:rPr>
              <w:tab/>
              <w:t xml:space="preserve">Correo Electrónico                                                                               1.12 Otro Medio (Busca Persona </w:t>
            </w:r>
            <w:sdt>
              <w:sdtPr>
                <w:rPr>
                  <w:rStyle w:val="Checkbox"/>
                  <w:rFonts w:ascii="Arial" w:hAnsi="Arial" w:cs="Arial"/>
                  <w:sz w:val="16"/>
                </w:rPr>
                <w:id w:val="2003698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  <w:szCs w:val="16"/>
                </w:rPr>
              </w:sdtEndPr>
              <w:sdtContent>
                <w:r w:rsidRPr="00337025">
                  <w:rPr>
                    <w:rStyle w:val="Checkbox"/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337025">
              <w:rPr>
                <w:rFonts w:cs="Arial"/>
                <w:szCs w:val="16"/>
                <w:lang w:val="es-ES_tradnl"/>
              </w:rPr>
              <w:t xml:space="preserve">,Celular </w:t>
            </w:r>
            <w:sdt>
              <w:sdtPr>
                <w:rPr>
                  <w:rStyle w:val="Checkbox"/>
                  <w:rFonts w:ascii="Arial" w:hAnsi="Arial" w:cs="Arial"/>
                  <w:sz w:val="16"/>
                </w:rPr>
                <w:id w:val="-1620756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  <w:szCs w:val="16"/>
                </w:rPr>
              </w:sdtEndPr>
              <w:sdtContent>
                <w:r w:rsidRPr="00337025">
                  <w:rPr>
                    <w:rStyle w:val="Checkbox"/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337025">
              <w:rPr>
                <w:rFonts w:cs="Arial"/>
                <w:szCs w:val="16"/>
                <w:lang w:val="es-ES_tradnl"/>
              </w:rPr>
              <w:t xml:space="preserve">Telex </w:t>
            </w:r>
            <w:sdt>
              <w:sdtPr>
                <w:rPr>
                  <w:rStyle w:val="Checkbox"/>
                  <w:rFonts w:ascii="Arial" w:hAnsi="Arial" w:cs="Arial"/>
                  <w:sz w:val="16"/>
                </w:rPr>
                <w:id w:val="94973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  <w:szCs w:val="16"/>
                </w:rPr>
              </w:sdtEndPr>
              <w:sdtContent>
                <w:r w:rsidRPr="00337025">
                  <w:rPr>
                    <w:rStyle w:val="Checkbox"/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337025">
              <w:rPr>
                <w:rFonts w:cs="Arial"/>
                <w:szCs w:val="16"/>
                <w:lang w:val="es-ES_tradnl"/>
              </w:rPr>
              <w:t>)</w:t>
            </w:r>
          </w:p>
        </w:tc>
      </w:tr>
      <w:tr w:rsidR="008B5C3E" w:rsidRPr="00337025" w:rsidTr="005A1F49">
        <w:trPr>
          <w:cantSplit/>
          <w:trHeight w:val="205"/>
        </w:trPr>
        <w:tc>
          <w:tcPr>
            <w:tcW w:w="5220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8B5C3E" w:rsidRPr="00337025" w:rsidRDefault="008B5C3E" w:rsidP="00112E49">
            <w:pPr>
              <w:pStyle w:val="Relleno"/>
              <w:rPr>
                <w:rFonts w:ascii="Arial" w:hAnsi="Arial" w:cs="Arial"/>
              </w:rPr>
            </w:pPr>
          </w:p>
        </w:tc>
        <w:tc>
          <w:tcPr>
            <w:tcW w:w="4615" w:type="dxa"/>
            <w:gridSpan w:val="5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B5C3E" w:rsidRPr="00337025" w:rsidRDefault="008B5C3E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</w:tbl>
    <w:p w:rsidR="00474BCA" w:rsidRPr="00337025" w:rsidRDefault="008476A2" w:rsidP="008476A2">
      <w:pPr>
        <w:pStyle w:val="Ttulo1"/>
        <w:shd w:val="clear" w:color="auto" w:fill="0070C0"/>
        <w:ind w:left="142"/>
        <w:rPr>
          <w:rFonts w:ascii="Arial" w:hAnsi="Arial" w:cs="Arial"/>
          <w:b/>
        </w:rPr>
      </w:pPr>
      <w:r w:rsidRPr="00337025">
        <w:rPr>
          <w:rFonts w:ascii="Arial" w:hAnsi="Arial" w:cs="Arial"/>
          <w:b/>
        </w:rPr>
        <w:t xml:space="preserve">2. </w:t>
      </w:r>
      <w:r w:rsidR="00474BCA" w:rsidRPr="00337025">
        <w:rPr>
          <w:rFonts w:ascii="Arial" w:hAnsi="Arial" w:cs="Arial"/>
          <w:b/>
        </w:rPr>
        <w:t>Datos del Apoderado Legal del Solicitante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284"/>
        <w:gridCol w:w="780"/>
        <w:gridCol w:w="284"/>
        <w:gridCol w:w="5245"/>
        <w:gridCol w:w="425"/>
      </w:tblGrid>
      <w:tr w:rsidR="00474BCA" w:rsidRPr="00337025" w:rsidTr="005A1F49">
        <w:tc>
          <w:tcPr>
            <w:tcW w:w="9995" w:type="dxa"/>
            <w:gridSpan w:val="6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74BCA" w:rsidRPr="00337025" w:rsidRDefault="00474BCA" w:rsidP="00112E49">
            <w:pPr>
              <w:pStyle w:val="Pregunta"/>
              <w:rPr>
                <w:rFonts w:cs="Arial"/>
                <w:lang w:val="es-ES_tradnl"/>
              </w:rPr>
            </w:pPr>
            <w:r w:rsidRPr="00337025">
              <w:rPr>
                <w:rFonts w:cs="Arial"/>
                <w:lang w:val="es-ES_tradnl"/>
              </w:rPr>
              <w:t>2.1</w:t>
            </w:r>
            <w:r w:rsidRPr="00337025">
              <w:rPr>
                <w:rFonts w:cs="Arial"/>
                <w:lang w:val="es-ES_tradnl"/>
              </w:rPr>
              <w:tab/>
              <w:t xml:space="preserve">Nombre Completo del Apoderado Legal  del Solicitante </w:t>
            </w:r>
          </w:p>
        </w:tc>
      </w:tr>
      <w:tr w:rsidR="00474BCA" w:rsidRPr="00337025" w:rsidTr="005A1F49">
        <w:tc>
          <w:tcPr>
            <w:tcW w:w="9995" w:type="dxa"/>
            <w:gridSpan w:val="6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74BCA" w:rsidRPr="00337025" w:rsidRDefault="00474BCA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474BCA" w:rsidRPr="00337025" w:rsidTr="005A1F49">
        <w:tc>
          <w:tcPr>
            <w:tcW w:w="9995" w:type="dxa"/>
            <w:gridSpan w:val="6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74BCA" w:rsidRPr="00337025" w:rsidRDefault="00474BCA" w:rsidP="00112E49">
            <w:pPr>
              <w:pStyle w:val="Pregunta"/>
              <w:rPr>
                <w:rFonts w:cs="Arial"/>
                <w:lang w:val="es-ES_tradnl"/>
              </w:rPr>
            </w:pPr>
            <w:r w:rsidRPr="00337025">
              <w:rPr>
                <w:rFonts w:cs="Arial"/>
                <w:lang w:val="es-ES_tradnl"/>
              </w:rPr>
              <w:t>2.2</w:t>
            </w:r>
            <w:r w:rsidRPr="00337025">
              <w:rPr>
                <w:rFonts w:cs="Arial"/>
                <w:lang w:val="es-ES_tradnl"/>
              </w:rPr>
              <w:tab/>
              <w:t>Dirección</w:t>
            </w:r>
          </w:p>
        </w:tc>
      </w:tr>
      <w:tr w:rsidR="00474BCA" w:rsidRPr="00337025" w:rsidTr="005A1F49">
        <w:tc>
          <w:tcPr>
            <w:tcW w:w="9995" w:type="dxa"/>
            <w:gridSpan w:val="6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74BCA" w:rsidRPr="00337025" w:rsidRDefault="00474BCA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474BCA" w:rsidRPr="00337025" w:rsidTr="005A1F49">
        <w:trPr>
          <w:trHeight w:val="205"/>
        </w:trPr>
        <w:tc>
          <w:tcPr>
            <w:tcW w:w="3261" w:type="dxa"/>
            <w:gridSpan w:val="2"/>
            <w:tcBorders>
              <w:top w:val="single" w:sz="4" w:space="0" w:color="0070C0"/>
              <w:left w:val="nil"/>
              <w:bottom w:val="nil"/>
              <w:right w:val="nil"/>
            </w:tcBorders>
          </w:tcPr>
          <w:p w:rsidR="00474BCA" w:rsidRPr="00337025" w:rsidRDefault="00474BCA" w:rsidP="00112E49">
            <w:pPr>
              <w:pStyle w:val="Pregunta"/>
              <w:ind w:left="356" w:hanging="356"/>
              <w:rPr>
                <w:rFonts w:cs="Arial"/>
                <w:lang w:val="es-ES_tradnl"/>
              </w:rPr>
            </w:pPr>
            <w:r w:rsidRPr="00337025">
              <w:rPr>
                <w:rFonts w:cs="Arial"/>
                <w:lang w:val="es-ES_tradnl"/>
              </w:rPr>
              <w:t>2.3</w:t>
            </w:r>
            <w:r w:rsidRPr="00337025">
              <w:rPr>
                <w:rFonts w:cs="Arial"/>
                <w:lang w:val="es-ES_tradnl"/>
              </w:rPr>
              <w:tab/>
              <w:t>Número de Colegiación:</w:t>
            </w:r>
          </w:p>
        </w:tc>
        <w:tc>
          <w:tcPr>
            <w:tcW w:w="6734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74BCA" w:rsidRPr="00337025" w:rsidRDefault="00474BCA" w:rsidP="00112E49">
            <w:pPr>
              <w:pStyle w:val="Pregunta"/>
              <w:rPr>
                <w:rFonts w:cs="Arial"/>
                <w:lang w:val="es-ES_tradnl"/>
              </w:rPr>
            </w:pPr>
            <w:r w:rsidRPr="00337025">
              <w:rPr>
                <w:rFonts w:cs="Arial"/>
                <w:lang w:val="es-ES_tradnl"/>
              </w:rPr>
              <w:t>2.4</w:t>
            </w:r>
            <w:r w:rsidRPr="00337025">
              <w:rPr>
                <w:rFonts w:cs="Arial"/>
                <w:lang w:val="es-ES_tradnl"/>
              </w:rPr>
              <w:tab/>
              <w:t>Correo Electrónico:</w:t>
            </w:r>
          </w:p>
        </w:tc>
      </w:tr>
      <w:tr w:rsidR="00474BCA" w:rsidRPr="00337025" w:rsidTr="005A1F49">
        <w:trPr>
          <w:cantSplit/>
          <w:trHeight w:val="271"/>
        </w:trPr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74BCA" w:rsidRPr="00337025" w:rsidRDefault="00474BCA" w:rsidP="001F6CC7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474BCA" w:rsidRPr="00337025" w:rsidRDefault="00474BCA" w:rsidP="00112E49">
            <w:pPr>
              <w:pStyle w:val="Relleno"/>
              <w:rPr>
                <w:rFonts w:ascii="Arial" w:hAnsi="Arial" w:cs="Arial"/>
              </w:rPr>
            </w:pPr>
          </w:p>
        </w:tc>
        <w:tc>
          <w:tcPr>
            <w:tcW w:w="6734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74BCA" w:rsidRPr="00337025" w:rsidRDefault="00474BCA" w:rsidP="001F6CC7">
            <w:pPr>
              <w:pStyle w:val="Relleno"/>
              <w:rPr>
                <w:rFonts w:ascii="Arial" w:hAnsi="Arial" w:cs="Arial"/>
                <w:lang w:val="en-US"/>
              </w:rPr>
            </w:pPr>
          </w:p>
        </w:tc>
      </w:tr>
      <w:tr w:rsidR="00474BCA" w:rsidRPr="00337025" w:rsidTr="008476A2">
        <w:trPr>
          <w:gridAfter w:val="1"/>
          <w:wAfter w:w="425" w:type="dxa"/>
          <w:trHeight w:val="205"/>
        </w:trPr>
        <w:tc>
          <w:tcPr>
            <w:tcW w:w="43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4BCA" w:rsidRPr="00337025" w:rsidRDefault="00474BCA" w:rsidP="00112E49">
            <w:pPr>
              <w:pStyle w:val="Pregunta"/>
              <w:ind w:left="356" w:hanging="356"/>
              <w:rPr>
                <w:rFonts w:cs="Arial"/>
                <w:lang w:val="es-ES_tradnl"/>
              </w:rPr>
            </w:pPr>
            <w:r w:rsidRPr="00337025">
              <w:rPr>
                <w:rFonts w:cs="Arial"/>
                <w:lang w:val="es-ES_tradnl"/>
              </w:rPr>
              <w:t>2.5</w:t>
            </w:r>
            <w:r w:rsidRPr="00337025">
              <w:rPr>
                <w:rFonts w:cs="Arial"/>
                <w:lang w:val="es-ES_tradnl"/>
              </w:rPr>
              <w:tab/>
              <w:t>Facsímil: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74BCA" w:rsidRPr="00337025" w:rsidRDefault="00474BCA" w:rsidP="00112E49">
            <w:pPr>
              <w:pStyle w:val="Pregunta"/>
              <w:rPr>
                <w:rFonts w:cs="Arial"/>
                <w:lang w:val="es-ES_tradnl"/>
              </w:rPr>
            </w:pPr>
            <w:r w:rsidRPr="00337025">
              <w:rPr>
                <w:rFonts w:cs="Arial"/>
                <w:lang w:val="es-ES_tradnl"/>
              </w:rPr>
              <w:t xml:space="preserve">2.6 Teléfono: (Oficina </w:t>
            </w: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474103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8476A2" w:rsidRPr="00337025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Pr="00337025">
              <w:rPr>
                <w:rFonts w:cs="Arial"/>
                <w:lang w:val="es-ES_tradnl"/>
              </w:rPr>
              <w:t xml:space="preserve">, Busca Persona </w:t>
            </w: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549614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Pr="00337025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Pr="00337025">
              <w:rPr>
                <w:rStyle w:val="Checkbox"/>
                <w:rFonts w:ascii="Arial" w:hAnsi="Arial" w:cs="Arial"/>
                <w:sz w:val="24"/>
                <w:lang w:val="es-ES_tradnl"/>
              </w:rPr>
              <w:t>,</w:t>
            </w:r>
            <w:r w:rsidRPr="00337025">
              <w:rPr>
                <w:rFonts w:cs="Arial"/>
                <w:lang w:val="es-ES_tradnl"/>
              </w:rPr>
              <w:t xml:space="preserve">Celular </w:t>
            </w: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554933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Pr="00337025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Pr="00337025">
              <w:rPr>
                <w:rFonts w:cs="Arial"/>
                <w:lang w:val="es-ES_tradnl"/>
              </w:rPr>
              <w:t xml:space="preserve">, Telex </w:t>
            </w: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224069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Pr="00337025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Pr="00337025">
              <w:rPr>
                <w:rStyle w:val="Checkbox"/>
                <w:rFonts w:ascii="Arial" w:hAnsi="Arial" w:cs="Arial"/>
                <w:sz w:val="24"/>
                <w:lang w:val="es-ES_tradnl"/>
              </w:rPr>
              <w:t xml:space="preserve"> </w:t>
            </w:r>
            <w:r w:rsidRPr="00337025">
              <w:rPr>
                <w:rFonts w:cs="Arial"/>
                <w:lang w:val="es-ES_tradnl"/>
              </w:rPr>
              <w:t>):</w:t>
            </w:r>
          </w:p>
        </w:tc>
      </w:tr>
      <w:tr w:rsidR="00474BCA" w:rsidRPr="00337025" w:rsidTr="005A1F49">
        <w:trPr>
          <w:cantSplit/>
          <w:trHeight w:val="371"/>
        </w:trPr>
        <w:tc>
          <w:tcPr>
            <w:tcW w:w="404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74BCA" w:rsidRPr="00337025" w:rsidRDefault="00474BCA" w:rsidP="001F6CC7">
            <w:pPr>
              <w:pStyle w:val="Relleno"/>
              <w:spacing w:before="0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474BCA" w:rsidRPr="00337025" w:rsidRDefault="00474BCA" w:rsidP="00337025">
            <w:pPr>
              <w:pStyle w:val="Relleno"/>
              <w:spacing w:before="0"/>
              <w:rPr>
                <w:rFonts w:ascii="Arial" w:hAnsi="Arial" w:cs="Arial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476A2" w:rsidRPr="00337025" w:rsidRDefault="008476A2" w:rsidP="00337025">
            <w:pPr>
              <w:pStyle w:val="Relleno"/>
              <w:spacing w:before="0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  <w:p w:rsidR="00474BCA" w:rsidRPr="00337025" w:rsidRDefault="00474BCA" w:rsidP="00337025">
            <w:pPr>
              <w:pStyle w:val="Relleno"/>
              <w:spacing w:before="0"/>
              <w:ind w:left="-153"/>
              <w:rPr>
                <w:rFonts w:ascii="Arial" w:hAnsi="Arial" w:cs="Arial"/>
              </w:rPr>
            </w:pPr>
          </w:p>
        </w:tc>
      </w:tr>
    </w:tbl>
    <w:p w:rsidR="00474BCA" w:rsidRPr="00337025" w:rsidRDefault="00474BCA" w:rsidP="008476A2">
      <w:pPr>
        <w:pStyle w:val="Ttulo1"/>
        <w:shd w:val="clear" w:color="auto" w:fill="0070C0"/>
        <w:ind w:left="142"/>
        <w:rPr>
          <w:rFonts w:ascii="Arial" w:hAnsi="Arial" w:cs="Arial"/>
          <w:b/>
        </w:rPr>
      </w:pPr>
      <w:r w:rsidRPr="00337025">
        <w:rPr>
          <w:rFonts w:ascii="Arial" w:hAnsi="Arial" w:cs="Arial"/>
          <w:b/>
        </w:rPr>
        <w:t>3. Tipo de Solicitante</w:t>
      </w:r>
    </w:p>
    <w:tbl>
      <w:tblPr>
        <w:tblW w:w="10060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1985"/>
        <w:gridCol w:w="2126"/>
        <w:gridCol w:w="2977"/>
      </w:tblGrid>
      <w:tr w:rsidR="00474BCA" w:rsidRPr="00337025" w:rsidTr="008476A2">
        <w:trPr>
          <w:cantSplit/>
        </w:trPr>
        <w:tc>
          <w:tcPr>
            <w:tcW w:w="4957" w:type="dxa"/>
            <w:gridSpan w:val="2"/>
          </w:tcPr>
          <w:p w:rsidR="00474BCA" w:rsidRPr="00337025" w:rsidRDefault="00474BCA" w:rsidP="00474BCA">
            <w:pPr>
              <w:pStyle w:val="Picture"/>
              <w:keepNext w:val="0"/>
              <w:rPr>
                <w:rFonts w:ascii="Arial" w:hAnsi="Arial" w:cs="Arial"/>
                <w:b/>
                <w:i/>
                <w:sz w:val="16"/>
                <w:lang w:val="es-ES_tradnl"/>
              </w:rPr>
            </w:pPr>
            <w:r w:rsidRPr="00337025">
              <w:rPr>
                <w:rFonts w:ascii="Arial" w:hAnsi="Arial" w:cs="Arial"/>
                <w:b/>
                <w:i/>
                <w:sz w:val="16"/>
                <w:lang w:val="es-ES_tradnl"/>
              </w:rPr>
              <w:t>Marque con una X la casilla correspondiente</w:t>
            </w:r>
          </w:p>
        </w:tc>
        <w:tc>
          <w:tcPr>
            <w:tcW w:w="2126" w:type="dxa"/>
          </w:tcPr>
          <w:p w:rsidR="00474BCA" w:rsidRPr="00337025" w:rsidRDefault="00474BCA" w:rsidP="00112E49">
            <w:pPr>
              <w:pStyle w:val="Pregunta"/>
              <w:rPr>
                <w:rFonts w:cs="Arial"/>
                <w:lang w:val="es-ES_tradnl"/>
              </w:rPr>
            </w:pPr>
          </w:p>
        </w:tc>
        <w:tc>
          <w:tcPr>
            <w:tcW w:w="2977" w:type="dxa"/>
          </w:tcPr>
          <w:p w:rsidR="00474BCA" w:rsidRPr="00337025" w:rsidRDefault="00474BCA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</w:tr>
      <w:tr w:rsidR="00474BCA" w:rsidRPr="00337025" w:rsidTr="008476A2">
        <w:tc>
          <w:tcPr>
            <w:tcW w:w="2972" w:type="dxa"/>
          </w:tcPr>
          <w:p w:rsidR="00474BCA" w:rsidRPr="00337025" w:rsidRDefault="00474BCA" w:rsidP="00474BCA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985" w:type="dxa"/>
          </w:tcPr>
          <w:p w:rsidR="00474BCA" w:rsidRPr="00337025" w:rsidRDefault="00474BCA" w:rsidP="00474BCA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:rsidR="00474BCA" w:rsidRPr="00337025" w:rsidRDefault="0071299C" w:rsidP="00474BCA">
            <w:pPr>
              <w:pStyle w:val="Pregunta"/>
              <w:rPr>
                <w:rFonts w:cs="Arial"/>
                <w:lang w:val="es-ES_tradnl"/>
              </w:rPr>
            </w:pPr>
            <w:sdt>
              <w:sdtPr>
                <w:rPr>
                  <w:rFonts w:cs="Arial"/>
                  <w:sz w:val="24"/>
                  <w:lang w:val="es-ES_tradnl"/>
                </w:rPr>
                <w:id w:val="2123953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6A2" w:rsidRPr="00337025">
                  <w:rPr>
                    <w:rFonts w:ascii="Segoe UI Symbol" w:eastAsia="MS Gothic" w:hAnsi="Segoe UI Symbol" w:cs="Segoe UI Symbol"/>
                    <w:sz w:val="24"/>
                    <w:lang w:val="es-ES_tradnl"/>
                  </w:rPr>
                  <w:t>☐</w:t>
                </w:r>
              </w:sdtContent>
            </w:sdt>
            <w:r w:rsidR="00474BCA" w:rsidRPr="00337025">
              <w:rPr>
                <w:rFonts w:cs="Arial"/>
                <w:lang w:val="es-ES_tradnl"/>
              </w:rPr>
              <w:t>Persona Jurídica</w:t>
            </w:r>
          </w:p>
        </w:tc>
        <w:tc>
          <w:tcPr>
            <w:tcW w:w="2977" w:type="dxa"/>
          </w:tcPr>
          <w:p w:rsidR="00474BCA" w:rsidRPr="00337025" w:rsidRDefault="0071299C" w:rsidP="00474BCA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Fonts w:ascii="Arial" w:hAnsi="Arial" w:cs="Arial"/>
                  <w:sz w:val="24"/>
                  <w:lang w:val="es-ES_tradnl"/>
                </w:rPr>
                <w:id w:val="239149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6A2" w:rsidRPr="00337025">
                  <w:rPr>
                    <w:rFonts w:ascii="Segoe UI Symbol" w:eastAsia="MS Gothic" w:hAnsi="Segoe UI Symbol" w:cs="Segoe UI Symbol"/>
                    <w:sz w:val="24"/>
                    <w:lang w:val="es-ES_tradnl"/>
                  </w:rPr>
                  <w:t>☐</w:t>
                </w:r>
              </w:sdtContent>
            </w:sdt>
            <w:r w:rsidR="00474BCA" w:rsidRPr="00337025">
              <w:rPr>
                <w:rFonts w:ascii="Arial" w:hAnsi="Arial" w:cs="Arial"/>
                <w:sz w:val="16"/>
                <w:lang w:val="es-ES_tradnl"/>
              </w:rPr>
              <w:t xml:space="preserve">Persona Natural             </w:t>
            </w:r>
            <w:r w:rsidR="00474BCA" w:rsidRPr="00337025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474BCA" w:rsidRPr="00337025" w:rsidTr="008476A2">
        <w:tc>
          <w:tcPr>
            <w:tcW w:w="2972" w:type="dxa"/>
          </w:tcPr>
          <w:p w:rsidR="00474BCA" w:rsidRPr="00337025" w:rsidRDefault="0071299C" w:rsidP="00474BCA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Fonts w:ascii="Arial" w:hAnsi="Arial" w:cs="Arial"/>
                  <w:sz w:val="24"/>
                  <w:lang w:val="es-ES_tradnl"/>
                </w:rPr>
                <w:id w:val="207923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6A2" w:rsidRPr="00337025">
                  <w:rPr>
                    <w:rFonts w:ascii="Segoe UI Symbol" w:eastAsia="MS Gothic" w:hAnsi="Segoe UI Symbol" w:cs="Segoe UI Symbol"/>
                    <w:sz w:val="24"/>
                    <w:lang w:val="es-ES_tradnl"/>
                  </w:rPr>
                  <w:t>☐</w:t>
                </w:r>
              </w:sdtContent>
            </w:sdt>
            <w:r w:rsidR="00474BCA" w:rsidRPr="00337025">
              <w:rPr>
                <w:rFonts w:ascii="Arial" w:hAnsi="Arial" w:cs="Arial"/>
                <w:sz w:val="16"/>
                <w:lang w:val="es-ES_tradnl"/>
              </w:rPr>
              <w:t>Entidad Oficial / Gubernamental</w:t>
            </w:r>
            <w:r w:rsidR="00474BCA" w:rsidRPr="00337025">
              <w:rPr>
                <w:rFonts w:ascii="Arial" w:hAnsi="Arial" w:cs="Arial"/>
                <w:lang w:val="es-ES_tradnl"/>
              </w:rPr>
              <w:t xml:space="preserve"> </w:t>
            </w:r>
          </w:p>
        </w:tc>
        <w:tc>
          <w:tcPr>
            <w:tcW w:w="1985" w:type="dxa"/>
          </w:tcPr>
          <w:p w:rsidR="00474BCA" w:rsidRPr="00337025" w:rsidRDefault="0071299C" w:rsidP="00474BCA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Fonts w:ascii="Arial" w:hAnsi="Arial" w:cs="Arial"/>
                  <w:sz w:val="24"/>
                  <w:lang w:val="es-ES_tradnl"/>
                </w:rPr>
                <w:id w:val="64285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6A2" w:rsidRPr="00337025">
                  <w:rPr>
                    <w:rFonts w:ascii="Segoe UI Symbol" w:eastAsia="MS Gothic" w:hAnsi="Segoe UI Symbol" w:cs="Segoe UI Symbol"/>
                    <w:sz w:val="24"/>
                    <w:lang w:val="es-ES_tradnl"/>
                  </w:rPr>
                  <w:t>☐</w:t>
                </w:r>
              </w:sdtContent>
            </w:sdt>
            <w:r w:rsidR="00474BCA" w:rsidRPr="00337025">
              <w:rPr>
                <w:rFonts w:ascii="Arial" w:hAnsi="Arial" w:cs="Arial"/>
                <w:sz w:val="16"/>
                <w:lang w:val="es-ES_tradnl"/>
              </w:rPr>
              <w:t>Militar / Policial</w:t>
            </w:r>
            <w:r w:rsidR="00474BCA" w:rsidRPr="00337025">
              <w:rPr>
                <w:rFonts w:ascii="Arial" w:hAnsi="Arial" w:cs="Arial"/>
                <w:lang w:val="es-ES_tradnl"/>
              </w:rPr>
              <w:t xml:space="preserve"> </w:t>
            </w:r>
          </w:p>
        </w:tc>
        <w:tc>
          <w:tcPr>
            <w:tcW w:w="2126" w:type="dxa"/>
          </w:tcPr>
          <w:p w:rsidR="00474BCA" w:rsidRPr="00337025" w:rsidRDefault="0071299C" w:rsidP="00474BCA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Fonts w:ascii="Arial" w:hAnsi="Arial" w:cs="Arial"/>
                  <w:sz w:val="24"/>
                  <w:lang w:val="es-ES_tradnl"/>
                </w:rPr>
                <w:id w:val="-2565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6A2" w:rsidRPr="00337025">
                  <w:rPr>
                    <w:rFonts w:ascii="Segoe UI Symbol" w:eastAsia="MS Gothic" w:hAnsi="Segoe UI Symbol" w:cs="Segoe UI Symbol"/>
                    <w:sz w:val="24"/>
                    <w:lang w:val="es-ES_tradnl"/>
                  </w:rPr>
                  <w:t>☐</w:t>
                </w:r>
              </w:sdtContent>
            </w:sdt>
            <w:r w:rsidR="00474BCA" w:rsidRPr="00337025">
              <w:rPr>
                <w:rFonts w:ascii="Arial" w:hAnsi="Arial" w:cs="Arial"/>
                <w:sz w:val="16"/>
                <w:lang w:val="es-ES_tradnl"/>
              </w:rPr>
              <w:t xml:space="preserve">Grupo Voluntario </w:t>
            </w:r>
          </w:p>
        </w:tc>
        <w:tc>
          <w:tcPr>
            <w:tcW w:w="2977" w:type="dxa"/>
          </w:tcPr>
          <w:p w:rsidR="00474BCA" w:rsidRPr="00337025" w:rsidRDefault="0071299C" w:rsidP="00474BCA">
            <w:pPr>
              <w:pStyle w:val="Picture"/>
              <w:keepNext w:val="0"/>
              <w:ind w:right="805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Fonts w:ascii="Arial" w:hAnsi="Arial" w:cs="Arial"/>
                  <w:sz w:val="24"/>
                  <w:lang w:val="es-ES_tradnl"/>
                </w:rPr>
                <w:id w:val="-1993411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6A2" w:rsidRPr="00337025">
                  <w:rPr>
                    <w:rFonts w:ascii="Segoe UI Symbol" w:eastAsia="MS Gothic" w:hAnsi="Segoe UI Symbol" w:cs="Segoe UI Symbol"/>
                    <w:sz w:val="24"/>
                    <w:lang w:val="es-ES_tradnl"/>
                  </w:rPr>
                  <w:t>☐</w:t>
                </w:r>
              </w:sdtContent>
            </w:sdt>
            <w:r w:rsidR="00474BCA" w:rsidRPr="00337025">
              <w:rPr>
                <w:rFonts w:ascii="Arial" w:hAnsi="Arial" w:cs="Arial"/>
                <w:sz w:val="16"/>
                <w:lang w:val="es-ES_tradnl"/>
              </w:rPr>
              <w:t>Organismo Internacional</w:t>
            </w:r>
          </w:p>
        </w:tc>
      </w:tr>
    </w:tbl>
    <w:p w:rsidR="00AE691C" w:rsidRDefault="00AE691C" w:rsidP="00DF7662">
      <w:pPr>
        <w:pStyle w:val="Ttulo1"/>
        <w:shd w:val="clear" w:color="auto" w:fill="0070C0"/>
        <w:spacing w:after="0"/>
        <w:ind w:left="142"/>
      </w:pPr>
      <w:r>
        <w:rPr>
          <w:rFonts w:ascii="Arial" w:hAnsi="Arial" w:cs="Arial"/>
          <w:b/>
        </w:rPr>
        <w:lastRenderedPageBreak/>
        <w:t xml:space="preserve">4. </w:t>
      </w:r>
      <w:r w:rsidRPr="00AE691C">
        <w:rPr>
          <w:rFonts w:ascii="Arial" w:hAnsi="Arial" w:cs="Arial"/>
          <w:b/>
        </w:rPr>
        <w:t xml:space="preserve">Clasificación de </w:t>
      </w:r>
      <w:smartTag w:uri="urn:schemas-microsoft-com:office:smarttags" w:element="PersonName">
        <w:smartTagPr>
          <w:attr w:name="ProductID" w:val="la Actividad"/>
        </w:smartTagPr>
        <w:r w:rsidRPr="00AE691C">
          <w:rPr>
            <w:rFonts w:ascii="Arial" w:hAnsi="Arial" w:cs="Arial"/>
            <w:b/>
          </w:rPr>
          <w:t>la Actividad</w:t>
        </w:r>
      </w:smartTag>
      <w:r w:rsidRPr="00AE691C">
        <w:rPr>
          <w:rFonts w:ascii="Arial" w:hAnsi="Arial" w:cs="Arial"/>
          <w:b/>
        </w:rPr>
        <w:t xml:space="preserve"> del Solicitante</w:t>
      </w:r>
      <w:bookmarkStart w:id="0" w:name="_GoBack"/>
      <w:bookmarkEnd w:id="0"/>
    </w:p>
    <w:tbl>
      <w:tblPr>
        <w:tblW w:w="9923" w:type="dxa"/>
        <w:tblInd w:w="137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3"/>
        <w:gridCol w:w="1800"/>
        <w:gridCol w:w="2178"/>
        <w:gridCol w:w="1701"/>
        <w:gridCol w:w="1701"/>
      </w:tblGrid>
      <w:tr w:rsidR="00AE691C" w:rsidTr="00AE691C">
        <w:trPr>
          <w:cantSplit/>
          <w:trHeight w:val="351"/>
        </w:trPr>
        <w:tc>
          <w:tcPr>
            <w:tcW w:w="9923" w:type="dxa"/>
            <w:gridSpan w:val="5"/>
            <w:tcBorders>
              <w:top w:val="single" w:sz="4" w:space="0" w:color="0070C0"/>
              <w:left w:val="single" w:sz="4" w:space="0" w:color="0070C0"/>
              <w:bottom w:val="nil"/>
              <w:right w:val="single" w:sz="4" w:space="0" w:color="0070C0"/>
            </w:tcBorders>
          </w:tcPr>
          <w:p w:rsidR="00AE691C" w:rsidRPr="005F4426" w:rsidRDefault="00AE691C" w:rsidP="00112E49">
            <w:pPr>
              <w:pStyle w:val="Picture"/>
              <w:keepNext w:val="0"/>
              <w:rPr>
                <w:rFonts w:ascii="Arial" w:hAnsi="Arial" w:cs="Arial"/>
                <w:b/>
                <w:i/>
                <w:lang w:val="es-ES_tradnl"/>
              </w:rPr>
            </w:pPr>
            <w:r w:rsidRPr="00244639">
              <w:rPr>
                <w:rFonts w:ascii="Arial" w:hAnsi="Arial" w:cs="Arial"/>
                <w:b/>
                <w:i/>
                <w:sz w:val="18"/>
                <w:lang w:val="es-ES_tradnl"/>
              </w:rPr>
              <w:t>Marque con una X la casilla que mejor describa su actividad fundamental</w:t>
            </w:r>
          </w:p>
        </w:tc>
      </w:tr>
      <w:tr w:rsidR="00AE691C" w:rsidTr="00AE691C">
        <w:tc>
          <w:tcPr>
            <w:tcW w:w="2543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2026857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Aficionado / Recreación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E691C" w:rsidRPr="005F4426" w:rsidRDefault="0071299C" w:rsidP="00112E49">
            <w:pPr>
              <w:pStyle w:val="Picture"/>
              <w:keepNext w:val="0"/>
              <w:rPr>
                <w:rStyle w:val="Checkbox"/>
                <w:rFonts w:ascii="Arial" w:hAnsi="Arial" w:cs="Arial"/>
                <w:sz w:val="24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1303076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Construcción</w:t>
            </w: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189800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Servicios Financieros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1760324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Industria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70C0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93354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Salud</w:t>
            </w:r>
          </w:p>
        </w:tc>
      </w:tr>
      <w:tr w:rsidR="00AE691C" w:rsidTr="00AE691C">
        <w:tc>
          <w:tcPr>
            <w:tcW w:w="2543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911079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Servicios Agua / Electricidad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E691C" w:rsidRPr="005F4426" w:rsidRDefault="0071299C" w:rsidP="00112E49">
            <w:pPr>
              <w:pStyle w:val="Picture"/>
              <w:keepNext w:val="0"/>
              <w:rPr>
                <w:rStyle w:val="Checkbox"/>
                <w:rFonts w:ascii="Arial" w:hAnsi="Arial" w:cs="Arial"/>
                <w:sz w:val="24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1673338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Minería</w:t>
            </w: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-178711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Servicios de Seguridad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34890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Comercio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70C0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260955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Educación</w:t>
            </w:r>
          </w:p>
        </w:tc>
      </w:tr>
      <w:tr w:rsidR="00AE691C" w:rsidTr="0024463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932854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Servicios Telecomunicaciones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AE691C" w:rsidRPr="005F4426" w:rsidRDefault="0071299C" w:rsidP="00112E49">
            <w:pPr>
              <w:pStyle w:val="Picture"/>
              <w:keepNext w:val="0"/>
              <w:rPr>
                <w:rStyle w:val="Checkbox"/>
                <w:rFonts w:ascii="Arial" w:hAnsi="Arial" w:cs="Arial"/>
                <w:sz w:val="24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617103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Transporte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-8846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Agricultura / Forestal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529535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Turismo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</w:tcPr>
          <w:p w:rsidR="00AE691C" w:rsidRDefault="0071299C" w:rsidP="00112E49">
            <w:pPr>
              <w:pStyle w:val="Picture"/>
              <w:keepNext w:val="0"/>
              <w:rPr>
                <w:lang w:val="es-ES_tradnl"/>
              </w:rPr>
            </w:pPr>
            <w:sdt>
              <w:sdtPr>
                <w:rPr>
                  <w:rStyle w:val="Checkbox"/>
                  <w:sz w:val="24"/>
                </w:rPr>
                <w:id w:val="349307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>
                  <w:rPr>
                    <w:rStyle w:val="Checkbox"/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AE691C">
              <w:rPr>
                <w:rFonts w:ascii="Arial" w:hAnsi="Arial"/>
                <w:sz w:val="16"/>
                <w:lang w:val="es-ES_tradnl"/>
              </w:rPr>
              <w:t>Ganadería</w:t>
            </w:r>
          </w:p>
        </w:tc>
      </w:tr>
      <w:tr w:rsidR="00AE691C" w:rsidTr="00244639">
        <w:trPr>
          <w:trHeight w:val="190"/>
        </w:trPr>
        <w:tc>
          <w:tcPr>
            <w:tcW w:w="9923" w:type="dxa"/>
            <w:gridSpan w:val="5"/>
            <w:tcBorders>
              <w:top w:val="single" w:sz="4" w:space="0" w:color="0070C0"/>
            </w:tcBorders>
          </w:tcPr>
          <w:p w:rsidR="00AE691C" w:rsidRPr="005F4426" w:rsidRDefault="0071299C" w:rsidP="00AE691C">
            <w:pPr>
              <w:pStyle w:val="Relleno"/>
              <w:rPr>
                <w:rFonts w:ascii="Arial" w:hAnsi="Arial" w:cs="Arial"/>
                <w:lang w:val="en-US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415906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AE691C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</w:rPr>
              <w:t>Otros Servicios (Especifique):</w:t>
            </w:r>
            <w:r w:rsidR="00AE691C" w:rsidRPr="005F4426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591731188"/>
                <w:placeholder>
                  <w:docPart w:val="FC191DE9C84949F3ACE92CFE73175572"/>
                </w:placeholder>
                <w:showingPlcHdr/>
              </w:sdtPr>
              <w:sdtEndPr/>
              <w:sdtContent>
                <w:r w:rsidR="00AE691C" w:rsidRPr="005F4426">
                  <w:rPr>
                    <w:rStyle w:val="Textodelmarcadordeposicin"/>
                    <w:rFonts w:ascii="Arial" w:hAnsi="Arial" w:cs="Arial"/>
                    <w:sz w:val="16"/>
                  </w:rPr>
                  <w:t>Especifique que otros servicios</w:t>
                </w:r>
              </w:sdtContent>
            </w:sdt>
          </w:p>
        </w:tc>
      </w:tr>
    </w:tbl>
    <w:p w:rsidR="00AE691C" w:rsidRPr="00AE691C" w:rsidRDefault="00AE691C" w:rsidP="00DF7662">
      <w:pPr>
        <w:pStyle w:val="Ttulo1"/>
        <w:shd w:val="clear" w:color="auto" w:fill="0070C0"/>
        <w:spacing w:before="0" w:after="0"/>
        <w:ind w:left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</w:t>
      </w:r>
      <w:r w:rsidRPr="00AE691C">
        <w:rPr>
          <w:rFonts w:ascii="Arial" w:hAnsi="Arial" w:cs="Arial"/>
          <w:b/>
        </w:rPr>
        <w:t xml:space="preserve">Clasificación de </w:t>
      </w:r>
      <w:smartTag w:uri="urn:schemas-microsoft-com:office:smarttags" w:element="PersonName">
        <w:smartTagPr>
          <w:attr w:name="ProductID" w:val="la Solicitud"/>
        </w:smartTagPr>
        <w:r w:rsidRPr="00AE691C">
          <w:rPr>
            <w:rFonts w:ascii="Arial" w:hAnsi="Arial" w:cs="Arial"/>
            <w:b/>
          </w:rPr>
          <w:t>la Solicitud</w:t>
        </w:r>
      </w:smartTag>
    </w:p>
    <w:tbl>
      <w:tblPr>
        <w:tblW w:w="9923" w:type="dxa"/>
        <w:tblInd w:w="137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3"/>
        <w:gridCol w:w="625"/>
        <w:gridCol w:w="1055"/>
        <w:gridCol w:w="1497"/>
        <w:gridCol w:w="183"/>
        <w:gridCol w:w="1680"/>
        <w:gridCol w:w="688"/>
        <w:gridCol w:w="1134"/>
        <w:gridCol w:w="1418"/>
      </w:tblGrid>
      <w:tr w:rsidR="00AE691C" w:rsidTr="005F4426">
        <w:trPr>
          <w:cantSplit/>
          <w:trHeight w:val="310"/>
        </w:trPr>
        <w:tc>
          <w:tcPr>
            <w:tcW w:w="9923" w:type="dxa"/>
            <w:gridSpan w:val="9"/>
            <w:vAlign w:val="center"/>
          </w:tcPr>
          <w:p w:rsidR="00AE691C" w:rsidRPr="005F4426" w:rsidRDefault="00AE691C" w:rsidP="00112E49">
            <w:pPr>
              <w:pStyle w:val="Picture"/>
              <w:keepNext w:val="0"/>
              <w:rPr>
                <w:rFonts w:ascii="Arial" w:hAnsi="Arial" w:cs="Arial"/>
                <w:b/>
                <w:lang w:val="es-ES_tradnl"/>
              </w:rPr>
            </w:pPr>
            <w:r w:rsidRPr="005F4426">
              <w:rPr>
                <w:rFonts w:ascii="Arial" w:hAnsi="Arial" w:cs="Arial"/>
                <w:b/>
                <w:i/>
                <w:lang w:val="es-ES_tradnl"/>
              </w:rPr>
              <w:t>Marque con una X las casillas que mejor describa su solicitud:</w:t>
            </w:r>
          </w:p>
        </w:tc>
      </w:tr>
      <w:tr w:rsidR="00AE691C" w:rsidTr="005F4426">
        <w:trPr>
          <w:cantSplit/>
        </w:trPr>
        <w:tc>
          <w:tcPr>
            <w:tcW w:w="6683" w:type="dxa"/>
            <w:gridSpan w:val="6"/>
            <w:tcBorders>
              <w:top w:val="single" w:sz="4" w:space="0" w:color="0070C0"/>
              <w:left w:val="single" w:sz="4" w:space="0" w:color="0070C0"/>
              <w:bottom w:val="nil"/>
              <w:right w:val="single" w:sz="4" w:space="0" w:color="0070C0"/>
            </w:tcBorders>
          </w:tcPr>
          <w:p w:rsidR="00AE691C" w:rsidRPr="005F4426" w:rsidRDefault="00AE691C" w:rsidP="00112E49">
            <w:pPr>
              <w:pStyle w:val="Picture"/>
              <w:keepNext w:val="0"/>
              <w:rPr>
                <w:rStyle w:val="Checkbox"/>
                <w:rFonts w:ascii="Arial" w:hAnsi="Arial" w:cs="Arial"/>
                <w:b/>
                <w:sz w:val="20"/>
                <w:lang w:val="es-ES_tradnl"/>
              </w:rPr>
            </w:pPr>
            <w:r w:rsidRPr="005F4426">
              <w:rPr>
                <w:rFonts w:ascii="Arial" w:hAnsi="Arial" w:cs="Arial"/>
                <w:b/>
                <w:i/>
                <w:lang w:val="es-ES_tradnl"/>
              </w:rPr>
              <w:t>5.1 Tipo de Título Habilitante</w:t>
            </w:r>
            <w:r w:rsidRPr="005F4426">
              <w:rPr>
                <w:rFonts w:ascii="Arial" w:hAnsi="Arial" w:cs="Arial"/>
                <w:b/>
                <w:lang w:val="es-ES_tradnl"/>
              </w:rPr>
              <w:t>:</w:t>
            </w:r>
          </w:p>
        </w:tc>
        <w:tc>
          <w:tcPr>
            <w:tcW w:w="3240" w:type="dxa"/>
            <w:gridSpan w:val="3"/>
            <w:tcBorders>
              <w:top w:val="single" w:sz="4" w:space="0" w:color="0070C0"/>
              <w:left w:val="single" w:sz="4" w:space="0" w:color="0070C0"/>
              <w:bottom w:val="nil"/>
              <w:right w:val="single" w:sz="4" w:space="0" w:color="0070C0"/>
            </w:tcBorders>
          </w:tcPr>
          <w:p w:rsidR="00AE691C" w:rsidRPr="005F4426" w:rsidRDefault="00AE691C" w:rsidP="00112E49">
            <w:pPr>
              <w:pStyle w:val="Picture"/>
              <w:keepNext w:val="0"/>
              <w:rPr>
                <w:rStyle w:val="Checkbox"/>
                <w:rFonts w:ascii="Arial" w:hAnsi="Arial" w:cs="Arial"/>
                <w:b/>
                <w:sz w:val="20"/>
                <w:lang w:val="es-ES_tradnl"/>
              </w:rPr>
            </w:pPr>
            <w:r w:rsidRPr="005F4426">
              <w:rPr>
                <w:rFonts w:ascii="Arial" w:hAnsi="Arial" w:cs="Arial"/>
                <w:b/>
                <w:i/>
                <w:lang w:val="es-ES_tradnl"/>
              </w:rPr>
              <w:t>5.2 Naturaleza del Servicio:</w:t>
            </w:r>
          </w:p>
        </w:tc>
      </w:tr>
      <w:tr w:rsidR="00AE691C" w:rsidTr="00DF7662">
        <w:trPr>
          <w:cantSplit/>
          <w:trHeight w:val="224"/>
        </w:trPr>
        <w:tc>
          <w:tcPr>
            <w:tcW w:w="1643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AE691C" w:rsidRPr="004548F9" w:rsidRDefault="0071299C" w:rsidP="00DF7662">
            <w:pPr>
              <w:pStyle w:val="Picture"/>
              <w:keepNext w:val="0"/>
              <w:rPr>
                <w:rFonts w:ascii="Arial" w:hAnsi="Arial" w:cs="Arial"/>
                <w:sz w:val="16"/>
                <w:szCs w:val="16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  <w:szCs w:val="16"/>
                </w:rPr>
                <w:id w:val="-127944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DF7662">
                  <w:rPr>
                    <w:rStyle w:val="Checkbox"/>
                    <w:rFonts w:ascii="MS Gothic" w:eastAsia="MS Gothic" w:hAnsi="MS Gothic" w:cs="Arial" w:hint="eastAsia"/>
                    <w:sz w:val="24"/>
                    <w:szCs w:val="16"/>
                  </w:rPr>
                  <w:t>☐</w:t>
                </w:r>
              </w:sdtContent>
            </w:sdt>
            <w:r w:rsidR="00AE691C" w:rsidRPr="004548F9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Concesión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AE691C" w:rsidRPr="004548F9" w:rsidRDefault="0071299C" w:rsidP="00DF7662">
            <w:pPr>
              <w:pStyle w:val="Picture"/>
              <w:keepNext w:val="0"/>
              <w:rPr>
                <w:rFonts w:ascii="Arial" w:hAnsi="Arial" w:cs="Arial"/>
                <w:b/>
                <w:i/>
                <w:sz w:val="16"/>
                <w:szCs w:val="16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  <w:szCs w:val="16"/>
                </w:rPr>
                <w:id w:val="1103606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4548F9" w:rsidRPr="004548F9">
                  <w:rPr>
                    <w:rStyle w:val="Checkbox"/>
                    <w:rFonts w:ascii="MS Gothic" w:eastAsia="MS Gothic" w:hAnsi="MS Gothic" w:cs="Arial" w:hint="eastAsia"/>
                    <w:sz w:val="24"/>
                    <w:szCs w:val="16"/>
                  </w:rPr>
                  <w:t>☐</w:t>
                </w:r>
              </w:sdtContent>
            </w:sdt>
            <w:r w:rsidR="00AE691C" w:rsidRPr="004548F9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Permiso      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AE691C" w:rsidRPr="004548F9" w:rsidRDefault="0071299C" w:rsidP="00DF7662">
            <w:pPr>
              <w:pStyle w:val="Picture"/>
              <w:keepNext w:val="0"/>
              <w:rPr>
                <w:rFonts w:ascii="Arial" w:hAnsi="Arial" w:cs="Arial"/>
                <w:sz w:val="16"/>
                <w:szCs w:val="16"/>
                <w:lang w:val="es-ES_tradnl"/>
              </w:rPr>
            </w:pPr>
            <w:sdt>
              <w:sdtPr>
                <w:rPr>
                  <w:rFonts w:ascii="Arial" w:hAnsi="Arial" w:cs="Arial"/>
                  <w:sz w:val="24"/>
                  <w:szCs w:val="16"/>
                  <w:lang w:val="es-ES_tradnl"/>
                </w:rPr>
                <w:id w:val="-971045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662">
                  <w:rPr>
                    <w:rFonts w:ascii="MS Gothic" w:eastAsia="MS Gothic" w:hAnsi="MS Gothic" w:cs="Arial" w:hint="eastAsia"/>
                    <w:sz w:val="24"/>
                    <w:szCs w:val="16"/>
                    <w:lang w:val="es-ES_tradnl"/>
                  </w:rPr>
                  <w:t>☐</w:t>
                </w:r>
              </w:sdtContent>
            </w:sdt>
            <w:r w:rsidR="00AE691C" w:rsidRPr="004548F9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Registro 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</w:tcPr>
          <w:p w:rsidR="00AE691C" w:rsidRPr="004548F9" w:rsidRDefault="0071299C" w:rsidP="00DF7662">
            <w:pPr>
              <w:pStyle w:val="Picture"/>
              <w:keepNext w:val="0"/>
              <w:rPr>
                <w:rFonts w:ascii="Arial" w:hAnsi="Arial" w:cs="Arial"/>
                <w:b/>
                <w:i/>
                <w:sz w:val="16"/>
                <w:szCs w:val="16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  <w:szCs w:val="16"/>
                </w:rPr>
                <w:id w:val="-1691672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DF7662">
                  <w:rPr>
                    <w:rStyle w:val="Checkbox"/>
                    <w:rFonts w:ascii="MS Gothic" w:eastAsia="MS Gothic" w:hAnsi="MS Gothic" w:cs="Arial" w:hint="eastAsia"/>
                    <w:sz w:val="24"/>
                    <w:szCs w:val="16"/>
                  </w:rPr>
                  <w:t>☐</w:t>
                </w:r>
              </w:sdtContent>
            </w:sdt>
            <w:r w:rsidR="00AE691C" w:rsidRPr="004548F9">
              <w:rPr>
                <w:rFonts w:ascii="Arial" w:hAnsi="Arial" w:cs="Arial"/>
                <w:sz w:val="16"/>
                <w:szCs w:val="16"/>
                <w:lang w:val="es-ES_tradnl"/>
              </w:rPr>
              <w:t>Licencia</w:t>
            </w:r>
          </w:p>
        </w:tc>
        <w:tc>
          <w:tcPr>
            <w:tcW w:w="1822" w:type="dxa"/>
            <w:gridSpan w:val="2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AE691C" w:rsidRPr="005F4426" w:rsidRDefault="0071299C" w:rsidP="00DF7662">
            <w:pPr>
              <w:pStyle w:val="Picture"/>
              <w:keepNext w:val="0"/>
              <w:ind w:left="36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586572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4548F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Público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</w:tcPr>
          <w:p w:rsidR="00AE691C" w:rsidRPr="005F4426" w:rsidRDefault="0071299C" w:rsidP="00DF7662">
            <w:pPr>
              <w:pStyle w:val="Picture"/>
              <w:keepNext w:val="0"/>
              <w:rPr>
                <w:rFonts w:ascii="Arial" w:hAnsi="Arial" w:cs="Arial"/>
                <w:b/>
                <w:i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573470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4548F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Privado</w:t>
            </w:r>
          </w:p>
        </w:tc>
      </w:tr>
      <w:tr w:rsidR="004548F9" w:rsidTr="00112E49">
        <w:tc>
          <w:tcPr>
            <w:tcW w:w="9923" w:type="dxa"/>
            <w:gridSpan w:val="9"/>
          </w:tcPr>
          <w:p w:rsidR="004548F9" w:rsidRPr="005F4426" w:rsidRDefault="004548F9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r w:rsidRPr="005F4426">
              <w:rPr>
                <w:rFonts w:ascii="Arial" w:hAnsi="Arial" w:cs="Arial"/>
                <w:b/>
                <w:i/>
                <w:lang w:val="es-ES_tradnl"/>
              </w:rPr>
              <w:t>5.3 Tipo de Trámite a Realizar</w:t>
            </w:r>
            <w:r w:rsidRPr="005F4426">
              <w:rPr>
                <w:rFonts w:ascii="Arial" w:hAnsi="Arial" w:cs="Arial"/>
                <w:b/>
                <w:lang w:val="es-ES_tradnl"/>
              </w:rPr>
              <w:t>:</w:t>
            </w:r>
          </w:p>
        </w:tc>
      </w:tr>
      <w:tr w:rsidR="00AE691C" w:rsidTr="004548F9">
        <w:tc>
          <w:tcPr>
            <w:tcW w:w="2268" w:type="dxa"/>
            <w:gridSpan w:val="2"/>
          </w:tcPr>
          <w:p w:rsidR="00AE691C" w:rsidRPr="005F4426" w:rsidRDefault="0071299C" w:rsidP="004548F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729353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4548F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Nueva Autorización</w:t>
            </w:r>
          </w:p>
        </w:tc>
        <w:tc>
          <w:tcPr>
            <w:tcW w:w="2552" w:type="dxa"/>
            <w:gridSpan w:val="2"/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29364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9734F7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Renovación de Título</w:t>
            </w:r>
          </w:p>
        </w:tc>
        <w:tc>
          <w:tcPr>
            <w:tcW w:w="2551" w:type="dxa"/>
            <w:gridSpan w:val="3"/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945965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9734F7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Cancelación de Título</w:t>
            </w:r>
          </w:p>
        </w:tc>
        <w:tc>
          <w:tcPr>
            <w:tcW w:w="2552" w:type="dxa"/>
            <w:gridSpan w:val="2"/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777053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9734F7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Modificación de Título</w:t>
            </w:r>
          </w:p>
        </w:tc>
      </w:tr>
      <w:tr w:rsidR="00AE691C" w:rsidTr="004548F9">
        <w:tc>
          <w:tcPr>
            <w:tcW w:w="2268" w:type="dxa"/>
            <w:gridSpan w:val="2"/>
          </w:tcPr>
          <w:p w:rsidR="00AE691C" w:rsidRPr="005F4426" w:rsidRDefault="0071299C" w:rsidP="005F4426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2018109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5F4426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Style w:val="Checkbox"/>
                <w:rFonts w:ascii="Arial" w:hAnsi="Arial" w:cs="Arial"/>
                <w:sz w:val="16"/>
                <w:lang w:val="es-ES_tradnl"/>
              </w:rPr>
              <w:t>Registro</w:t>
            </w:r>
            <w:r w:rsidR="00AE691C" w:rsidRPr="005F4426">
              <w:rPr>
                <w:rFonts w:ascii="Arial" w:hAnsi="Arial" w:cs="Arial"/>
                <w:sz w:val="16"/>
                <w:lang w:val="es-ES_tradnl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455520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9734F7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Transferencia de Derechos</w:t>
            </w:r>
          </w:p>
        </w:tc>
        <w:tc>
          <w:tcPr>
            <w:tcW w:w="2551" w:type="dxa"/>
            <w:gridSpan w:val="3"/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607164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9734F7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 xml:space="preserve">Impugnación de Sanciones </w:t>
            </w:r>
          </w:p>
        </w:tc>
        <w:tc>
          <w:tcPr>
            <w:tcW w:w="2552" w:type="dxa"/>
            <w:gridSpan w:val="2"/>
          </w:tcPr>
          <w:p w:rsidR="00AE691C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430631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9734F7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ascii="Arial" w:hAnsi="Arial" w:cs="Arial"/>
                <w:sz w:val="16"/>
                <w:lang w:val="es-ES_tradnl"/>
              </w:rPr>
              <w:t>Recurso de Reposición</w:t>
            </w:r>
          </w:p>
        </w:tc>
      </w:tr>
      <w:tr w:rsidR="009734F7" w:rsidTr="005F4426">
        <w:trPr>
          <w:cantSplit/>
        </w:trPr>
        <w:tc>
          <w:tcPr>
            <w:tcW w:w="9923" w:type="dxa"/>
            <w:gridSpan w:val="9"/>
          </w:tcPr>
          <w:p w:rsidR="009734F7" w:rsidRPr="005F4426" w:rsidRDefault="0071299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106972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9734F7" w:rsidRPr="005F4426">
                  <w:rPr>
                    <w:rStyle w:val="Checkbox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9734F7" w:rsidRPr="005F4426">
              <w:rPr>
                <w:rFonts w:ascii="Arial" w:hAnsi="Arial" w:cs="Arial"/>
                <w:sz w:val="16"/>
                <w:lang w:val="es-ES_tradnl"/>
              </w:rPr>
              <w:t>Otro (especifique)</w:t>
            </w:r>
            <w:r w:rsidR="009734F7" w:rsidRPr="005F4426">
              <w:rPr>
                <w:rStyle w:val="Checkbox"/>
                <w:rFonts w:ascii="Arial" w:hAnsi="Arial" w:cs="Arial"/>
                <w:sz w:val="24"/>
              </w:rPr>
              <w:t xml:space="preserve"> </w:t>
            </w:r>
          </w:p>
        </w:tc>
      </w:tr>
      <w:tr w:rsidR="00AE691C" w:rsidTr="005F4426">
        <w:trPr>
          <w:cantSplit/>
        </w:trPr>
        <w:tc>
          <w:tcPr>
            <w:tcW w:w="9923" w:type="dxa"/>
            <w:gridSpan w:val="9"/>
          </w:tcPr>
          <w:p w:rsidR="00AE691C" w:rsidRPr="005F4426" w:rsidRDefault="00AE691C" w:rsidP="00112E49">
            <w:pPr>
              <w:pStyle w:val="Picture"/>
              <w:keepNext w:val="0"/>
              <w:spacing w:before="120"/>
              <w:rPr>
                <w:rFonts w:ascii="Arial" w:hAnsi="Arial" w:cs="Arial"/>
                <w:lang w:val="es-ES_tradnl"/>
              </w:rPr>
            </w:pPr>
            <w:r w:rsidRPr="005F4426">
              <w:rPr>
                <w:rFonts w:ascii="Arial" w:hAnsi="Arial" w:cs="Arial"/>
                <w:b/>
                <w:i/>
                <w:lang w:val="es-ES_tradnl"/>
              </w:rPr>
              <w:t>5.4 Título Habilitante de Referencia</w:t>
            </w:r>
            <w:r w:rsidRPr="005F4426">
              <w:rPr>
                <w:rFonts w:ascii="Arial" w:hAnsi="Arial" w:cs="Arial"/>
                <w:b/>
                <w:lang w:val="es-ES_tradnl"/>
              </w:rPr>
              <w:t>:</w:t>
            </w:r>
          </w:p>
        </w:tc>
      </w:tr>
      <w:tr w:rsidR="009734F7" w:rsidTr="004548F9">
        <w:trPr>
          <w:cantSplit/>
        </w:trPr>
        <w:tc>
          <w:tcPr>
            <w:tcW w:w="4820" w:type="dxa"/>
            <w:gridSpan w:val="4"/>
          </w:tcPr>
          <w:p w:rsidR="009734F7" w:rsidRPr="005F4426" w:rsidRDefault="009734F7" w:rsidP="00AE691C">
            <w:pPr>
              <w:pStyle w:val="Picture"/>
              <w:keepNext w:val="0"/>
              <w:numPr>
                <w:ilvl w:val="2"/>
                <w:numId w:val="4"/>
              </w:numPr>
              <w:rPr>
                <w:rFonts w:ascii="Arial" w:hAnsi="Arial" w:cs="Arial"/>
                <w:sz w:val="16"/>
                <w:lang w:val="es-ES_tradnl"/>
              </w:rPr>
            </w:pPr>
            <w:r w:rsidRPr="005F4426">
              <w:rPr>
                <w:rFonts w:ascii="Arial" w:hAnsi="Arial" w:cs="Arial"/>
                <w:sz w:val="16"/>
                <w:lang w:val="es-ES_tradnl"/>
              </w:rPr>
              <w:t>Título del Documento</w:t>
            </w:r>
          </w:p>
          <w:p w:rsidR="009734F7" w:rsidRPr="005F4426" w:rsidRDefault="009734F7" w:rsidP="001F6CC7">
            <w:pPr>
              <w:pStyle w:val="Relleno"/>
              <w:rPr>
                <w:rFonts w:ascii="Arial" w:hAnsi="Arial" w:cs="Arial"/>
                <w:lang w:val="en-US"/>
              </w:rPr>
            </w:pPr>
          </w:p>
        </w:tc>
        <w:tc>
          <w:tcPr>
            <w:tcW w:w="5103" w:type="dxa"/>
            <w:gridSpan w:val="5"/>
          </w:tcPr>
          <w:p w:rsidR="009734F7" w:rsidRPr="005F4426" w:rsidRDefault="009734F7" w:rsidP="00112E49">
            <w:pPr>
              <w:pStyle w:val="Picture"/>
              <w:keepNext w:val="0"/>
              <w:rPr>
                <w:rFonts w:ascii="Arial" w:hAnsi="Arial" w:cs="Arial"/>
                <w:sz w:val="16"/>
                <w:lang w:val="es-ES_tradnl"/>
              </w:rPr>
            </w:pPr>
            <w:r w:rsidRPr="005F4426">
              <w:rPr>
                <w:rFonts w:ascii="Arial" w:hAnsi="Arial" w:cs="Arial"/>
                <w:sz w:val="16"/>
                <w:lang w:val="es-ES_tradnl"/>
              </w:rPr>
              <w:t>5.4.2 Servicio Autorizado por el Título</w:t>
            </w:r>
          </w:p>
          <w:p w:rsidR="009734F7" w:rsidRPr="005F4426" w:rsidRDefault="009734F7" w:rsidP="001F6CC7">
            <w:pPr>
              <w:pStyle w:val="Relleno"/>
              <w:rPr>
                <w:rFonts w:ascii="Arial" w:hAnsi="Arial" w:cs="Arial"/>
                <w:lang w:val="en-US"/>
              </w:rPr>
            </w:pPr>
          </w:p>
        </w:tc>
      </w:tr>
    </w:tbl>
    <w:p w:rsidR="00AE691C" w:rsidRPr="00DF7662" w:rsidRDefault="00DF7662" w:rsidP="00DF7662">
      <w:pPr>
        <w:pStyle w:val="Ttulo1"/>
        <w:shd w:val="clear" w:color="auto" w:fill="0070C0"/>
        <w:spacing w:before="0" w:after="0"/>
        <w:ind w:left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6. </w:t>
      </w:r>
      <w:r w:rsidR="00AE691C" w:rsidRPr="00DF7662">
        <w:rPr>
          <w:rFonts w:ascii="Arial" w:hAnsi="Arial" w:cs="Arial"/>
          <w:b/>
        </w:rPr>
        <w:t>Documentos que se Anexan</w:t>
      </w:r>
    </w:p>
    <w:tbl>
      <w:tblPr>
        <w:tblW w:w="9928" w:type="dxa"/>
        <w:tblInd w:w="137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1559"/>
        <w:gridCol w:w="2557"/>
      </w:tblGrid>
      <w:tr w:rsidR="00AE691C" w:rsidTr="00DF7662">
        <w:trPr>
          <w:cantSplit/>
        </w:trPr>
        <w:tc>
          <w:tcPr>
            <w:tcW w:w="5812" w:type="dxa"/>
          </w:tcPr>
          <w:p w:rsidR="00AE691C" w:rsidRPr="005F4426" w:rsidRDefault="0071299C" w:rsidP="00112E49">
            <w:pPr>
              <w:pStyle w:val="Pregunta"/>
              <w:spacing w:line="240" w:lineRule="auto"/>
              <w:rPr>
                <w:rFonts w:cs="Arial"/>
                <w:sz w:val="24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28655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Style w:val="Checkbox"/>
                <w:rFonts w:ascii="Arial" w:hAnsi="Arial" w:cs="Arial"/>
                <w:sz w:val="24"/>
                <w:lang w:val="es-ES_tradnl"/>
              </w:rPr>
              <w:t xml:space="preserve"> </w:t>
            </w:r>
            <w:r w:rsidR="00AE691C" w:rsidRPr="005F4426">
              <w:rPr>
                <w:rFonts w:cs="Arial"/>
                <w:lang w:val="es-ES_tradnl"/>
              </w:rPr>
              <w:t>6.1</w:t>
            </w:r>
            <w:r w:rsidR="00AE691C" w:rsidRPr="005F4426">
              <w:rPr>
                <w:rFonts w:cs="Arial"/>
                <w:lang w:val="es-ES_tradnl"/>
              </w:rPr>
              <w:tab/>
              <w:t>Copia autenticada del Documento de Identidad</w:t>
            </w:r>
          </w:p>
        </w:tc>
        <w:tc>
          <w:tcPr>
            <w:tcW w:w="1559" w:type="dxa"/>
          </w:tcPr>
          <w:p w:rsidR="00AE691C" w:rsidRPr="00244639" w:rsidRDefault="005F4426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691C"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 w:val="restart"/>
          </w:tcPr>
          <w:p w:rsidR="00AE691C" w:rsidRPr="005F4426" w:rsidRDefault="00AE691C" w:rsidP="00112E49">
            <w:pPr>
              <w:pStyle w:val="Picture"/>
              <w:keepNext w:val="0"/>
              <w:spacing w:before="60"/>
              <w:rPr>
                <w:rFonts w:ascii="Arial" w:hAnsi="Arial" w:cs="Arial"/>
                <w:sz w:val="16"/>
                <w:lang w:val="es-ES_tradnl"/>
              </w:rPr>
            </w:pPr>
            <w:r w:rsidRPr="005F4426">
              <w:rPr>
                <w:rFonts w:ascii="Arial" w:hAnsi="Arial" w:cs="Arial"/>
                <w:sz w:val="16"/>
                <w:lang w:val="es-ES_tradnl"/>
              </w:rPr>
              <w:t>Listar Otros Documentos Anexos:</w:t>
            </w:r>
          </w:p>
          <w:p w:rsidR="005F4426" w:rsidRPr="005F4426" w:rsidRDefault="005F4426" w:rsidP="005F4426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  <w:p w:rsidR="005F4426" w:rsidRPr="005F4426" w:rsidRDefault="005F4426" w:rsidP="005F4426">
            <w:pPr>
              <w:pStyle w:val="Descripcin"/>
              <w:rPr>
                <w:rFonts w:ascii="Arial" w:hAnsi="Arial" w:cs="Arial"/>
                <w:lang w:val="es-ES_tradnl" w:eastAsia="es-ES"/>
              </w:rPr>
            </w:pPr>
          </w:p>
        </w:tc>
      </w:tr>
      <w:tr w:rsidR="00AE691C" w:rsidTr="00DF7662">
        <w:trPr>
          <w:cantSplit/>
        </w:trPr>
        <w:tc>
          <w:tcPr>
            <w:tcW w:w="5812" w:type="dxa"/>
          </w:tcPr>
          <w:p w:rsidR="00AE691C" w:rsidRPr="005F4426" w:rsidRDefault="0071299C" w:rsidP="00112E49">
            <w:pPr>
              <w:pStyle w:val="Pregunta"/>
              <w:spacing w:line="240" w:lineRule="auto"/>
              <w:rPr>
                <w:rFonts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29861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cs="Arial"/>
                <w:lang w:val="es-ES_tradnl"/>
              </w:rPr>
              <w:t>6.2</w:t>
            </w:r>
            <w:r w:rsidR="00AE691C" w:rsidRPr="005F4426">
              <w:rPr>
                <w:rFonts w:cs="Arial"/>
                <w:lang w:val="es-ES_tradnl"/>
              </w:rPr>
              <w:tab/>
              <w:t>Copia autenticada de Escritura de Comerciante Individual</w:t>
            </w:r>
          </w:p>
        </w:tc>
        <w:tc>
          <w:tcPr>
            <w:tcW w:w="1559" w:type="dxa"/>
          </w:tcPr>
          <w:p w:rsidR="00AE691C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691C"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/>
          </w:tcPr>
          <w:p w:rsidR="00AE691C" w:rsidRPr="005F4426" w:rsidRDefault="00AE691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</w:tr>
      <w:tr w:rsidR="00AE691C" w:rsidTr="00DF7662">
        <w:trPr>
          <w:cantSplit/>
        </w:trPr>
        <w:tc>
          <w:tcPr>
            <w:tcW w:w="5812" w:type="dxa"/>
          </w:tcPr>
          <w:p w:rsidR="00AE691C" w:rsidRPr="005F4426" w:rsidRDefault="0071299C" w:rsidP="00112E49">
            <w:pPr>
              <w:pStyle w:val="Pregunta"/>
              <w:spacing w:line="240" w:lineRule="auto"/>
              <w:rPr>
                <w:rFonts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592771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cs="Arial"/>
                <w:lang w:val="es-ES_tradnl"/>
              </w:rPr>
              <w:t>6.3</w:t>
            </w:r>
            <w:r w:rsidR="00AE691C" w:rsidRPr="005F4426">
              <w:rPr>
                <w:rFonts w:cs="Arial"/>
                <w:lang w:val="es-ES_tradnl"/>
              </w:rPr>
              <w:tab/>
              <w:t>Copia autenticada de Escritura de Constitución de Sociedad</w:t>
            </w:r>
          </w:p>
        </w:tc>
        <w:tc>
          <w:tcPr>
            <w:tcW w:w="1559" w:type="dxa"/>
          </w:tcPr>
          <w:p w:rsidR="00AE691C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691C"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/>
          </w:tcPr>
          <w:p w:rsidR="00AE691C" w:rsidRPr="005F4426" w:rsidRDefault="00AE691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</w:tr>
      <w:tr w:rsidR="00AE691C" w:rsidTr="00DF7662">
        <w:trPr>
          <w:cantSplit/>
        </w:trPr>
        <w:tc>
          <w:tcPr>
            <w:tcW w:w="5812" w:type="dxa"/>
          </w:tcPr>
          <w:p w:rsidR="00AE691C" w:rsidRPr="005F4426" w:rsidRDefault="0071299C" w:rsidP="00112E49">
            <w:pPr>
              <w:pStyle w:val="Pregunta"/>
              <w:spacing w:line="240" w:lineRule="auto"/>
              <w:rPr>
                <w:rFonts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2026361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cs="Arial"/>
                <w:lang w:val="es-ES_tradnl"/>
              </w:rPr>
              <w:t>6.4</w:t>
            </w:r>
            <w:r w:rsidR="00AE691C" w:rsidRPr="005F4426">
              <w:rPr>
                <w:rFonts w:cs="Arial"/>
                <w:lang w:val="es-ES_tradnl"/>
              </w:rPr>
              <w:tab/>
              <w:t>Resolución de Reconocimiento de Condición de Persona Jurídica</w:t>
            </w:r>
          </w:p>
        </w:tc>
        <w:tc>
          <w:tcPr>
            <w:tcW w:w="1559" w:type="dxa"/>
          </w:tcPr>
          <w:p w:rsidR="00AE691C" w:rsidRPr="00244639" w:rsidRDefault="00AE691C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/>
          </w:tcPr>
          <w:p w:rsidR="00AE691C" w:rsidRPr="005F4426" w:rsidRDefault="00AE691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</w:tr>
      <w:tr w:rsidR="00AE691C" w:rsidTr="00DF7662">
        <w:trPr>
          <w:cantSplit/>
        </w:trPr>
        <w:tc>
          <w:tcPr>
            <w:tcW w:w="5812" w:type="dxa"/>
          </w:tcPr>
          <w:p w:rsidR="00AE691C" w:rsidRPr="005F4426" w:rsidRDefault="0071299C" w:rsidP="00112E49">
            <w:pPr>
              <w:pStyle w:val="Pregunta"/>
              <w:spacing w:line="240" w:lineRule="auto"/>
              <w:rPr>
                <w:rFonts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1399633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cs="Arial"/>
                <w:lang w:val="es-ES_tradnl"/>
              </w:rPr>
              <w:t>6.5</w:t>
            </w:r>
            <w:r w:rsidR="00AE691C" w:rsidRPr="005F4426">
              <w:rPr>
                <w:rFonts w:cs="Arial"/>
                <w:lang w:val="es-ES_tradnl"/>
              </w:rPr>
              <w:tab/>
              <w:t>Poder de Representación Legal</w:t>
            </w:r>
          </w:p>
        </w:tc>
        <w:tc>
          <w:tcPr>
            <w:tcW w:w="1559" w:type="dxa"/>
          </w:tcPr>
          <w:p w:rsidR="00AE691C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691C"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/>
          </w:tcPr>
          <w:p w:rsidR="00AE691C" w:rsidRPr="005F4426" w:rsidRDefault="00AE691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</w:tr>
      <w:tr w:rsidR="00AE691C" w:rsidTr="00DF7662">
        <w:trPr>
          <w:cantSplit/>
        </w:trPr>
        <w:tc>
          <w:tcPr>
            <w:tcW w:w="5812" w:type="dxa"/>
          </w:tcPr>
          <w:p w:rsidR="00AE691C" w:rsidRPr="005F4426" w:rsidRDefault="0071299C" w:rsidP="00112E49">
            <w:pPr>
              <w:pStyle w:val="Pregunta"/>
              <w:spacing w:line="240" w:lineRule="auto"/>
              <w:rPr>
                <w:rFonts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116373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E691C" w:rsidRPr="005F4426">
              <w:rPr>
                <w:rFonts w:cs="Arial"/>
                <w:lang w:val="es-ES_tradnl"/>
              </w:rPr>
              <w:t>6.6</w:t>
            </w:r>
            <w:r w:rsidR="00AE691C" w:rsidRPr="005F4426">
              <w:rPr>
                <w:rFonts w:cs="Arial"/>
                <w:lang w:val="es-ES_tradnl"/>
              </w:rPr>
              <w:tab/>
              <w:t>Acreditación de Empresa Extranjera para Operar en Honduras</w:t>
            </w:r>
          </w:p>
        </w:tc>
        <w:tc>
          <w:tcPr>
            <w:tcW w:w="1559" w:type="dxa"/>
          </w:tcPr>
          <w:p w:rsidR="00AE691C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691C"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/>
          </w:tcPr>
          <w:p w:rsidR="00AE691C" w:rsidRPr="005F4426" w:rsidRDefault="00AE691C" w:rsidP="00112E49">
            <w:pPr>
              <w:pStyle w:val="Picture"/>
              <w:keepNext w:val="0"/>
              <w:rPr>
                <w:rFonts w:ascii="Arial" w:hAnsi="Arial" w:cs="Arial"/>
                <w:lang w:val="es-ES_tradnl"/>
              </w:rPr>
            </w:pPr>
          </w:p>
        </w:tc>
      </w:tr>
      <w:tr w:rsidR="005F4426" w:rsidTr="00DF7662">
        <w:tc>
          <w:tcPr>
            <w:tcW w:w="5812" w:type="dxa"/>
          </w:tcPr>
          <w:p w:rsidR="005F4426" w:rsidRPr="005F4426" w:rsidRDefault="0071299C" w:rsidP="00112E49">
            <w:pPr>
              <w:pStyle w:val="Pregunta"/>
              <w:spacing w:line="240" w:lineRule="auto"/>
              <w:rPr>
                <w:rFonts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72881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5F4426" w:rsidRPr="005F4426">
              <w:rPr>
                <w:rFonts w:cs="Arial"/>
                <w:lang w:val="es-ES_tradnl"/>
              </w:rPr>
              <w:t>6.7</w:t>
            </w:r>
            <w:r w:rsidR="005F4426" w:rsidRPr="005F4426">
              <w:rPr>
                <w:rFonts w:cs="Arial"/>
                <w:lang w:val="es-ES_tradnl"/>
              </w:rPr>
              <w:tab/>
              <w:t xml:space="preserve">Memoria Técnica </w:t>
            </w:r>
          </w:p>
        </w:tc>
        <w:tc>
          <w:tcPr>
            <w:tcW w:w="1559" w:type="dxa"/>
          </w:tcPr>
          <w:p w:rsidR="005F4426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 w:val="restart"/>
          </w:tcPr>
          <w:p w:rsidR="005F4426" w:rsidRPr="005F4426" w:rsidRDefault="005F4426" w:rsidP="005F4426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  <w:r w:rsidRPr="005F4426">
              <w:rPr>
                <w:rFonts w:ascii="Arial" w:hAnsi="Arial" w:cs="Arial"/>
                <w:sz w:val="16"/>
              </w:rPr>
              <w:t xml:space="preserve">Total Documentos Presentados: </w:t>
            </w:r>
          </w:p>
          <w:p w:rsidR="005F4426" w:rsidRPr="005F4426" w:rsidRDefault="005F4426" w:rsidP="00112E49">
            <w:pPr>
              <w:pStyle w:val="Picture"/>
              <w:rPr>
                <w:rFonts w:ascii="Arial" w:hAnsi="Arial" w:cs="Arial"/>
                <w:lang w:val="es-ES_tradnl"/>
              </w:rPr>
            </w:pPr>
          </w:p>
        </w:tc>
      </w:tr>
      <w:tr w:rsidR="005F4426" w:rsidTr="00DF7662">
        <w:trPr>
          <w:cantSplit/>
        </w:trPr>
        <w:tc>
          <w:tcPr>
            <w:tcW w:w="5812" w:type="dxa"/>
          </w:tcPr>
          <w:p w:rsidR="005F4426" w:rsidRPr="005F4426" w:rsidRDefault="0071299C" w:rsidP="00112E49">
            <w:pPr>
              <w:pStyle w:val="Pregunta"/>
              <w:spacing w:line="240" w:lineRule="auto"/>
              <w:rPr>
                <w:rFonts w:cs="Arial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</w:rPr>
                <w:id w:val="-801852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>
                  <w:rPr>
                    <w:rStyle w:val="Checkbox"/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5F4426" w:rsidRPr="005F4426">
              <w:rPr>
                <w:rFonts w:cs="Arial"/>
                <w:lang w:val="es-ES_tradnl"/>
              </w:rPr>
              <w:t>6.8</w:t>
            </w:r>
            <w:r w:rsidR="005F4426" w:rsidRPr="005F4426">
              <w:rPr>
                <w:rFonts w:cs="Arial"/>
                <w:lang w:val="es-ES_tradnl"/>
              </w:rPr>
              <w:tab/>
              <w:t xml:space="preserve">Estudio Económico </w:t>
            </w:r>
          </w:p>
        </w:tc>
        <w:tc>
          <w:tcPr>
            <w:tcW w:w="1559" w:type="dxa"/>
          </w:tcPr>
          <w:p w:rsidR="005F4426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/>
          </w:tcPr>
          <w:p w:rsidR="005F4426" w:rsidRPr="005F4426" w:rsidRDefault="005F4426" w:rsidP="00112E49">
            <w:pPr>
              <w:pStyle w:val="Picture"/>
              <w:keepNext w:val="0"/>
              <w:rPr>
                <w:rFonts w:ascii="Arial" w:hAnsi="Arial" w:cs="Arial"/>
                <w:sz w:val="16"/>
                <w:lang w:val="es-ES_tradnl"/>
              </w:rPr>
            </w:pPr>
          </w:p>
        </w:tc>
      </w:tr>
      <w:tr w:rsidR="005F4426" w:rsidTr="00DF7662">
        <w:tc>
          <w:tcPr>
            <w:tcW w:w="5812" w:type="dxa"/>
          </w:tcPr>
          <w:p w:rsidR="005F4426" w:rsidRPr="00244639" w:rsidRDefault="0071299C" w:rsidP="00112E49">
            <w:pPr>
              <w:pStyle w:val="Pregunta"/>
              <w:spacing w:line="240" w:lineRule="auto"/>
              <w:rPr>
                <w:rStyle w:val="Checkbox"/>
                <w:rFonts w:ascii="Arial" w:hAnsi="Arial" w:cs="Arial"/>
                <w:sz w:val="16"/>
                <w:szCs w:val="16"/>
                <w:lang w:val="es-ES_tradnl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  <w:szCs w:val="16"/>
                </w:rPr>
                <w:id w:val="-199252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 w:rsidRPr="00244639">
                  <w:rPr>
                    <w:rStyle w:val="Checkbox"/>
                    <w:rFonts w:ascii="MS Gothic" w:eastAsia="MS Gothic" w:hAnsi="MS Gothic" w:cs="Arial" w:hint="eastAsia"/>
                    <w:sz w:val="24"/>
                    <w:szCs w:val="16"/>
                  </w:rPr>
                  <w:t>☐</w:t>
                </w:r>
              </w:sdtContent>
            </w:sdt>
            <w:r w:rsidR="005F4426" w:rsidRPr="00244639">
              <w:rPr>
                <w:rFonts w:cs="Arial"/>
                <w:szCs w:val="16"/>
                <w:lang w:val="es-ES_tradnl"/>
              </w:rPr>
              <w:t>6.9</w:t>
            </w:r>
            <w:r w:rsidR="005F4426" w:rsidRPr="00244639">
              <w:rPr>
                <w:rFonts w:cs="Arial"/>
                <w:szCs w:val="16"/>
                <w:lang w:val="es-ES_tradnl"/>
              </w:rPr>
              <w:tab/>
              <w:t>Modelo de Contrato Tipo</w:t>
            </w:r>
          </w:p>
        </w:tc>
        <w:tc>
          <w:tcPr>
            <w:tcW w:w="1559" w:type="dxa"/>
          </w:tcPr>
          <w:p w:rsidR="005F4426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 w:val="restart"/>
          </w:tcPr>
          <w:p w:rsidR="005F4426" w:rsidRPr="00244639" w:rsidRDefault="005F4426" w:rsidP="005F4426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 xml:space="preserve">Total de Folios Presentados: </w:t>
            </w:r>
          </w:p>
          <w:p w:rsidR="005F4426" w:rsidRPr="00244639" w:rsidRDefault="005F4426" w:rsidP="00112E49">
            <w:pPr>
              <w:pStyle w:val="Pregunta"/>
              <w:spacing w:line="240" w:lineRule="auto"/>
              <w:rPr>
                <w:rFonts w:cs="Arial"/>
                <w:szCs w:val="16"/>
                <w:lang w:val="es-ES_tradnl"/>
              </w:rPr>
            </w:pPr>
          </w:p>
        </w:tc>
      </w:tr>
      <w:tr w:rsidR="005F4426" w:rsidTr="00DF7662">
        <w:tc>
          <w:tcPr>
            <w:tcW w:w="5812" w:type="dxa"/>
          </w:tcPr>
          <w:p w:rsidR="005F4426" w:rsidRPr="00244639" w:rsidRDefault="0071299C" w:rsidP="001F6CC7">
            <w:pPr>
              <w:pStyle w:val="Relleno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Style w:val="Checkbox"/>
                  <w:rFonts w:ascii="Arial" w:hAnsi="Arial" w:cs="Arial"/>
                  <w:sz w:val="24"/>
                  <w:szCs w:val="16"/>
                </w:rPr>
                <w:id w:val="1099605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heckbox"/>
                </w:rPr>
              </w:sdtEndPr>
              <w:sdtContent>
                <w:r w:rsidR="00244639" w:rsidRPr="00244639">
                  <w:rPr>
                    <w:rStyle w:val="Checkbox"/>
                    <w:rFonts w:ascii="MS Gothic" w:eastAsia="MS Gothic" w:hAnsi="MS Gothic" w:cs="Arial" w:hint="eastAsia"/>
                    <w:sz w:val="24"/>
                    <w:szCs w:val="16"/>
                  </w:rPr>
                  <w:t>☐</w:t>
                </w:r>
              </w:sdtContent>
            </w:sdt>
            <w:r w:rsidR="005F4426" w:rsidRPr="00244639">
              <w:rPr>
                <w:rFonts w:ascii="Arial" w:hAnsi="Arial" w:cs="Arial"/>
                <w:sz w:val="16"/>
                <w:szCs w:val="16"/>
              </w:rPr>
              <w:t>6.10</w:t>
            </w:r>
            <w:r w:rsidR="005F4426" w:rsidRPr="00244639">
              <w:rPr>
                <w:rFonts w:ascii="Arial" w:hAnsi="Arial" w:cs="Arial"/>
                <w:sz w:val="16"/>
                <w:szCs w:val="16"/>
              </w:rPr>
              <w:tab/>
              <w:t>Otro</w:t>
            </w:r>
            <w:r w:rsidR="001F6CC7">
              <w:rPr>
                <w:rFonts w:ascii="Arial" w:hAnsi="Arial" w:cs="Arial"/>
                <w:sz w:val="16"/>
                <w:szCs w:val="16"/>
              </w:rPr>
              <w:t>s Documentos Anexos.(Cantidad )</w:t>
            </w:r>
          </w:p>
        </w:tc>
        <w:tc>
          <w:tcPr>
            <w:tcW w:w="1559" w:type="dxa"/>
          </w:tcPr>
          <w:p w:rsidR="005F4426" w:rsidRPr="00244639" w:rsidRDefault="005F4426" w:rsidP="001F6CC7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244639">
              <w:rPr>
                <w:rFonts w:ascii="Arial" w:hAnsi="Arial" w:cs="Arial"/>
                <w:sz w:val="16"/>
                <w:szCs w:val="16"/>
              </w:rPr>
              <w:t>Folios</w:t>
            </w:r>
          </w:p>
        </w:tc>
        <w:tc>
          <w:tcPr>
            <w:tcW w:w="2557" w:type="dxa"/>
            <w:vMerge/>
          </w:tcPr>
          <w:p w:rsidR="005F4426" w:rsidRPr="00244639" w:rsidRDefault="005F4426" w:rsidP="00112E49">
            <w:pPr>
              <w:pStyle w:val="Pregunta"/>
              <w:spacing w:line="240" w:lineRule="auto"/>
              <w:rPr>
                <w:rFonts w:cs="Arial"/>
                <w:szCs w:val="16"/>
                <w:lang w:val="es-ES_tradnl"/>
              </w:rPr>
            </w:pPr>
          </w:p>
        </w:tc>
      </w:tr>
    </w:tbl>
    <w:p w:rsidR="00AE691C" w:rsidRPr="00DF7662" w:rsidRDefault="00DF7662" w:rsidP="00DF7662">
      <w:pPr>
        <w:pStyle w:val="Ttulo1"/>
        <w:shd w:val="clear" w:color="auto" w:fill="0070C0"/>
        <w:spacing w:before="0" w:after="0"/>
        <w:ind w:left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7. </w:t>
      </w:r>
      <w:r w:rsidR="00AE691C" w:rsidRPr="00DF7662">
        <w:rPr>
          <w:rFonts w:ascii="Arial" w:hAnsi="Arial" w:cs="Arial"/>
          <w:b/>
        </w:rPr>
        <w:t>Declaración del Solicitante</w:t>
      </w:r>
    </w:p>
    <w:p w:rsidR="00AE691C" w:rsidRPr="00DF7662" w:rsidRDefault="00AE691C" w:rsidP="00DF7662">
      <w:pPr>
        <w:pStyle w:val="Picture"/>
        <w:keepNext w:val="0"/>
        <w:ind w:left="709"/>
        <w:jc w:val="both"/>
        <w:rPr>
          <w:rFonts w:ascii="Arial" w:hAnsi="Arial" w:cs="Arial"/>
          <w:sz w:val="16"/>
          <w:szCs w:val="16"/>
          <w:lang w:val="es-ES_tradnl"/>
        </w:rPr>
      </w:pPr>
      <w:r w:rsidRPr="00DF7662">
        <w:rPr>
          <w:rFonts w:ascii="Arial" w:hAnsi="Arial" w:cs="Arial"/>
          <w:sz w:val="16"/>
          <w:szCs w:val="16"/>
          <w:lang w:val="es-ES_tradnl"/>
        </w:rPr>
        <w:t>Yo, el  abajo firmante, declaro que:</w:t>
      </w:r>
    </w:p>
    <w:p w:rsidR="00AE691C" w:rsidRPr="00DF7662" w:rsidRDefault="00AE691C" w:rsidP="00DF7662">
      <w:pPr>
        <w:numPr>
          <w:ilvl w:val="0"/>
          <w:numId w:val="3"/>
        </w:numPr>
        <w:spacing w:after="0" w:line="240" w:lineRule="auto"/>
        <w:ind w:left="709"/>
        <w:jc w:val="both"/>
        <w:rPr>
          <w:rFonts w:ascii="Arial" w:hAnsi="Arial" w:cs="Arial"/>
          <w:sz w:val="16"/>
          <w:szCs w:val="16"/>
          <w:lang w:val="es-ES_tradnl"/>
        </w:rPr>
      </w:pPr>
      <w:r w:rsidRPr="00DF7662">
        <w:rPr>
          <w:rFonts w:ascii="Arial" w:hAnsi="Arial" w:cs="Arial"/>
          <w:sz w:val="16"/>
          <w:szCs w:val="16"/>
          <w:lang w:val="es-ES_tradnl"/>
        </w:rPr>
        <w:t>a la información dada en esta solicitud y en cualquier documento que le acompaña, es verdadera y correcta en cada detalle.</w:t>
      </w:r>
    </w:p>
    <w:p w:rsidR="00AE691C" w:rsidRPr="00DF7662" w:rsidRDefault="00AE691C" w:rsidP="00DF7662">
      <w:pPr>
        <w:numPr>
          <w:ilvl w:val="0"/>
          <w:numId w:val="3"/>
        </w:numPr>
        <w:spacing w:after="0" w:line="240" w:lineRule="auto"/>
        <w:ind w:left="709"/>
        <w:jc w:val="both"/>
        <w:rPr>
          <w:rFonts w:ascii="Arial" w:hAnsi="Arial" w:cs="Arial"/>
          <w:sz w:val="16"/>
          <w:szCs w:val="16"/>
          <w:lang w:val="es-ES_tradnl"/>
        </w:rPr>
      </w:pPr>
      <w:r w:rsidRPr="00DF7662">
        <w:rPr>
          <w:rFonts w:ascii="Arial" w:hAnsi="Arial" w:cs="Arial"/>
          <w:sz w:val="16"/>
          <w:szCs w:val="16"/>
          <w:lang w:val="es-ES_tradnl"/>
        </w:rPr>
        <w:t>Reconozco y acepto que el proporcionar información falsa en forma dolosa será motivo suficiente para la negación o revocación del título habilitante.</w:t>
      </w:r>
    </w:p>
    <w:p w:rsidR="00245005" w:rsidRDefault="00403627" w:rsidP="00245005">
      <w:pPr>
        <w:numPr>
          <w:ilvl w:val="0"/>
          <w:numId w:val="3"/>
        </w:numPr>
        <w:spacing w:after="0" w:line="240" w:lineRule="auto"/>
        <w:ind w:left="709"/>
        <w:jc w:val="both"/>
        <w:rPr>
          <w:rFonts w:ascii="Arial" w:hAnsi="Arial" w:cs="Arial"/>
          <w:sz w:val="16"/>
          <w:szCs w:val="16"/>
          <w:lang w:val="es-ES_tradnl"/>
        </w:rPr>
      </w:pPr>
      <w:r>
        <w:rPr>
          <w:rFonts w:ascii="Arial" w:hAnsi="Arial" w:cs="Arial"/>
          <w:sz w:val="16"/>
          <w:szCs w:val="16"/>
          <w:lang w:val="es-ES_tradnl"/>
        </w:rPr>
        <w:t>CONATEL</w:t>
      </w:r>
      <w:r w:rsidR="00AE691C" w:rsidRPr="00DF7662">
        <w:rPr>
          <w:rFonts w:ascii="Arial" w:hAnsi="Arial" w:cs="Arial"/>
          <w:sz w:val="16"/>
          <w:szCs w:val="16"/>
          <w:lang w:val="es-ES_tradnl"/>
        </w:rPr>
        <w:t xml:space="preserve"> tendrá en todo momento la facultad de requerir la información técnica, legal y administrativa adicional que juzgue pertinente, con relación a lo solicitado.</w:t>
      </w:r>
    </w:p>
    <w:p w:rsidR="00245005" w:rsidRDefault="00403627" w:rsidP="00245005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_tradnl"/>
        </w:rPr>
      </w:pPr>
      <w:r w:rsidRPr="00403627">
        <w:rPr>
          <w:rFonts w:ascii="Arial" w:hAnsi="Arial" w:cs="Arial"/>
          <w:noProof/>
          <w:sz w:val="16"/>
          <w:szCs w:val="16"/>
          <w:lang w:eastAsia="es-HN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0CD46DBC" wp14:editId="4C827999">
                <wp:simplePos x="0" y="0"/>
                <wp:positionH relativeFrom="margin">
                  <wp:align>left</wp:align>
                </wp:positionH>
                <wp:positionV relativeFrom="paragraph">
                  <wp:posOffset>6040</wp:posOffset>
                </wp:positionV>
                <wp:extent cx="6346825" cy="672583"/>
                <wp:effectExtent l="0" t="0" r="15875" b="1333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6825" cy="6725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627" w:rsidRDefault="00403627">
                            <w:r>
                              <w:t xml:space="preserve">   </w:t>
                            </w:r>
                          </w:p>
                          <w:p w:rsidR="00403627" w:rsidRDefault="00403627" w:rsidP="004036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D46DB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.5pt;width:499.75pt;height:52.95pt;z-index:-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" strokecolor="#0070c0">
                <v:textbox>
                  <w:txbxContent>
                    <w:p w:rsidR="00403627" w:rsidRDefault="00403627">
                      <w:r>
                        <w:t xml:space="preserve">   </w:t>
                      </w:r>
                    </w:p>
                    <w:p w:rsidR="00403627" w:rsidRDefault="00403627" w:rsidP="0040362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45005" w:rsidRDefault="00245005" w:rsidP="00245005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_tradnl"/>
        </w:rPr>
      </w:pPr>
    </w:p>
    <w:tbl>
      <w:tblPr>
        <w:tblW w:w="9630" w:type="dxa"/>
        <w:tblInd w:w="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8"/>
        <w:gridCol w:w="4962"/>
      </w:tblGrid>
      <w:tr w:rsidR="00244639" w:rsidTr="00244639">
        <w:trPr>
          <w:trHeight w:val="70"/>
        </w:trPr>
        <w:tc>
          <w:tcPr>
            <w:tcW w:w="4668" w:type="dxa"/>
          </w:tcPr>
          <w:p w:rsidR="00244639" w:rsidRDefault="00403627" w:rsidP="00403627">
            <w:pPr>
              <w:pStyle w:val="Pregunta"/>
              <w:rPr>
                <w:lang w:val="es-ES_tradnl"/>
              </w:rPr>
            </w:pPr>
            <w:r>
              <w:rPr>
                <w:noProof/>
                <w:lang w:val="es-HN" w:eastAsia="es-H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3281207</wp:posOffset>
                      </wp:positionH>
                      <wp:positionV relativeFrom="paragraph">
                        <wp:posOffset>133350</wp:posOffset>
                      </wp:positionV>
                      <wp:extent cx="2488019" cy="0"/>
                      <wp:effectExtent l="0" t="0" r="26670" b="19050"/>
                      <wp:wrapNone/>
                      <wp:docPr id="8" name="Conector rec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8801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221C63" id="Conector recto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35pt,10.5pt" to="454.2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lang w:val="es-ES_tradnl"/>
              </w:rPr>
              <w:t xml:space="preserve">         </w:t>
            </w:r>
            <w:r w:rsidR="00244639">
              <w:rPr>
                <w:lang w:val="es-ES_tradnl"/>
              </w:rPr>
              <w:t>___</w:t>
            </w:r>
            <w:r>
              <w:rPr>
                <w:lang w:val="es-ES_tradnl"/>
              </w:rPr>
              <w:t>_</w:t>
            </w:r>
            <w:r w:rsidR="00244639">
              <w:rPr>
                <w:lang w:val="es-ES_tradnl"/>
              </w:rPr>
              <w:t>____</w:t>
            </w:r>
            <w:r>
              <w:rPr>
                <w:lang w:val="es-ES_tradnl"/>
              </w:rPr>
              <w:t>______</w:t>
            </w:r>
            <w:r w:rsidR="00244639">
              <w:rPr>
                <w:lang w:val="es-ES_tradnl"/>
              </w:rPr>
              <w:t>_______</w:t>
            </w:r>
            <w:r>
              <w:rPr>
                <w:lang w:val="es-ES_tradnl"/>
              </w:rPr>
              <w:t>___</w:t>
            </w:r>
            <w:r w:rsidR="00244639">
              <w:rPr>
                <w:lang w:val="es-ES_tradnl"/>
              </w:rPr>
              <w:t xml:space="preserve">________________                   </w:t>
            </w:r>
          </w:p>
          <w:p w:rsidR="00244639" w:rsidRDefault="00403627" w:rsidP="00403627">
            <w:pPr>
              <w:pStyle w:val="Pregunta"/>
              <w:rPr>
                <w:lang w:val="es-ES_tradnl"/>
              </w:rPr>
            </w:pPr>
            <w:r>
              <w:rPr>
                <w:lang w:val="es-ES_tradnl"/>
              </w:rPr>
              <w:t xml:space="preserve">                Fir</w:t>
            </w:r>
            <w:r w:rsidR="00244639">
              <w:rPr>
                <w:lang w:val="es-ES_tradnl"/>
              </w:rPr>
              <w:t>ma del Solicitante o Apoderado Legal</w:t>
            </w:r>
          </w:p>
        </w:tc>
        <w:tc>
          <w:tcPr>
            <w:tcW w:w="4962" w:type="dxa"/>
          </w:tcPr>
          <w:p w:rsidR="00244639" w:rsidRDefault="00244639" w:rsidP="001F6CC7">
            <w:pPr>
              <w:pStyle w:val="Pregunta"/>
              <w:rPr>
                <w:lang w:val="es-ES_tradnl"/>
              </w:rPr>
            </w:pPr>
          </w:p>
          <w:p w:rsidR="00244639" w:rsidRDefault="00244639" w:rsidP="00244639">
            <w:pPr>
              <w:pStyle w:val="Pregunta"/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Lugar y Fecha</w:t>
            </w:r>
          </w:p>
        </w:tc>
      </w:tr>
    </w:tbl>
    <w:p w:rsidR="00AE691C" w:rsidRDefault="00403627" w:rsidP="00AE691C">
      <w:r>
        <w:rPr>
          <w:noProof/>
          <w:lang w:eastAsia="es-H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AF80DE" wp14:editId="59EF81CA">
                <wp:simplePos x="0" y="0"/>
                <wp:positionH relativeFrom="column">
                  <wp:posOffset>742950</wp:posOffset>
                </wp:positionH>
                <wp:positionV relativeFrom="paragraph">
                  <wp:posOffset>8220075</wp:posOffset>
                </wp:positionV>
                <wp:extent cx="6572250" cy="762000"/>
                <wp:effectExtent l="0" t="0" r="0" b="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AFA72" id="Rectángulo 6" o:spid="_x0000_s1026" style="position:absolute;margin-left:58.5pt;margin-top:647.25pt;width:517.5pt;height:6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" strokecolor="#0070c0"/>
            </w:pict>
          </mc:Fallback>
        </mc:AlternateContent>
      </w:r>
    </w:p>
    <w:sectPr w:rsidR="00AE691C" w:rsidSect="001F6CC7">
      <w:headerReference w:type="default" r:id="rId8"/>
      <w:footerReference w:type="default" r:id="rId9"/>
      <w:pgSz w:w="12240" w:h="15840"/>
      <w:pgMar w:top="2410" w:right="1041" w:bottom="426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99C" w:rsidRDefault="0071299C" w:rsidP="00A03766">
      <w:pPr>
        <w:spacing w:after="0" w:line="240" w:lineRule="auto"/>
      </w:pPr>
      <w:r>
        <w:separator/>
      </w:r>
    </w:p>
  </w:endnote>
  <w:endnote w:type="continuationSeparator" w:id="0">
    <w:p w:rsidR="0071299C" w:rsidRDefault="0071299C" w:rsidP="00A03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3924865"/>
      <w:docPartObj>
        <w:docPartGallery w:val="Page Numbers (Bottom of Page)"/>
        <w:docPartUnique/>
      </w:docPartObj>
    </w:sdtPr>
    <w:sdtEndPr/>
    <w:sdtContent>
      <w:p w:rsidR="00A03766" w:rsidRDefault="00A03766" w:rsidP="00A03766">
        <w:pPr>
          <w:pStyle w:val="Piedepgina"/>
        </w:pPr>
      </w:p>
      <w:p w:rsidR="00A03766" w:rsidRDefault="0071299C">
        <w:pPr>
          <w:pStyle w:val="Piedepgina"/>
        </w:pPr>
      </w:p>
    </w:sdtContent>
  </w:sdt>
  <w:p w:rsidR="00A03766" w:rsidRDefault="00A03766" w:rsidP="00A03766">
    <w:pPr>
      <w:pStyle w:val="Piedepgina"/>
    </w:pPr>
  </w:p>
  <w:p w:rsidR="00A03766" w:rsidRDefault="00A037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99C" w:rsidRDefault="0071299C" w:rsidP="00A03766">
      <w:pPr>
        <w:spacing w:after="0" w:line="240" w:lineRule="auto"/>
      </w:pPr>
      <w:r>
        <w:separator/>
      </w:r>
    </w:p>
  </w:footnote>
  <w:footnote w:type="continuationSeparator" w:id="0">
    <w:p w:rsidR="0071299C" w:rsidRDefault="0071299C" w:rsidP="00A03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766" w:rsidRDefault="001F6CC7" w:rsidP="00F8672C">
    <w:pPr>
      <w:pStyle w:val="Encabezado"/>
      <w:ind w:right="-141"/>
    </w:pPr>
    <w:r>
      <w:rPr>
        <w:noProof/>
        <w:lang w:eastAsia="es-HN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3674C25" wp14:editId="3CE111FD">
              <wp:simplePos x="0" y="0"/>
              <wp:positionH relativeFrom="column">
                <wp:posOffset>1613535</wp:posOffset>
              </wp:positionH>
              <wp:positionV relativeFrom="paragraph">
                <wp:posOffset>373380</wp:posOffset>
              </wp:positionV>
              <wp:extent cx="3438525" cy="428625"/>
              <wp:effectExtent l="0" t="0" r="0" b="0"/>
              <wp:wrapNone/>
              <wp:docPr id="23" name="Cuadro de tex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38525" cy="428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2E49" w:rsidRDefault="00112E49" w:rsidP="00112E49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</w:rPr>
                            <w:t>Solicitud de</w:t>
                          </w:r>
                          <w:r w:rsidR="003D2927">
                            <w:rPr>
                              <w:rFonts w:ascii="Arial Narrow" w:hAnsi="Arial Narrow" w:cs="Arial"/>
                              <w:b/>
                            </w:rPr>
                            <w:t xml:space="preserve"> Servicios </w:t>
                          </w:r>
                        </w:p>
                        <w:p w:rsidR="00112E49" w:rsidRPr="00241AD2" w:rsidRDefault="00112E49" w:rsidP="00112E49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</w:rPr>
                            <w:t>Forma 100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674C25" id="_x0000_t202" coordsize="21600,21600" o:spt="202" path="m,l,21600r21600,l21600,xe">
              <v:stroke joinstyle="miter"/>
              <v:path gradientshapeok="t" o:connecttype="rect"/>
            </v:shapetype>
            <v:shape id="Cuadro de texto 23" o:spid="_x0000_s1027" type="#_x0000_t202" style="position:absolute;margin-left:127.05pt;margin-top:29.4pt;width:270.7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" filled="f" stroked="f" strokeweight=".5pt">
              <v:textbox>
                <w:txbxContent>
                  <w:p w:rsidR="00112E49" w:rsidRDefault="00112E49" w:rsidP="00112E49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</w:rPr>
                    </w:pPr>
                    <w:r>
                      <w:rPr>
                        <w:rFonts w:ascii="Arial Narrow" w:hAnsi="Arial Narrow" w:cs="Arial"/>
                        <w:b/>
                      </w:rPr>
                      <w:t>Solicitud de</w:t>
                    </w:r>
                    <w:r w:rsidR="003D2927">
                      <w:rPr>
                        <w:rFonts w:ascii="Arial Narrow" w:hAnsi="Arial Narrow" w:cs="Arial"/>
                        <w:b/>
                      </w:rPr>
                      <w:t xml:space="preserve"> Servicios </w:t>
                    </w:r>
                  </w:p>
                  <w:p w:rsidR="00112E49" w:rsidRPr="00241AD2" w:rsidRDefault="00112E49" w:rsidP="00112E49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</w:rPr>
                    </w:pPr>
                    <w:r>
                      <w:rPr>
                        <w:rFonts w:ascii="Arial Narrow" w:hAnsi="Arial Narrow" w:cs="Arial"/>
                        <w:b/>
                      </w:rPr>
                      <w:t>Forma 100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HN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D2F3FB2" wp14:editId="28AB7425">
              <wp:simplePos x="0" y="0"/>
              <wp:positionH relativeFrom="column">
                <wp:posOffset>5598795</wp:posOffset>
              </wp:positionH>
              <wp:positionV relativeFrom="paragraph">
                <wp:posOffset>22860</wp:posOffset>
              </wp:positionV>
              <wp:extent cx="1009650" cy="247650"/>
              <wp:effectExtent l="0" t="0" r="0" b="0"/>
              <wp:wrapNone/>
              <wp:docPr id="24" name="Cuadro de text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650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445D9" w:rsidRPr="00241AD2" w:rsidRDefault="00E445D9" w:rsidP="00E445D9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>MIS-03-FO-27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2F3FB2" id="Cuadro de texto 24" o:spid="_x0000_s1028" type="#_x0000_t202" style="position:absolute;margin-left:440.85pt;margin-top:1.8pt;width:79.5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" filled="f" stroked="f" strokeweight=".5pt">
              <v:textbox>
                <w:txbxContent>
                  <w:p w:rsidR="00E445D9" w:rsidRPr="00241AD2" w:rsidRDefault="00E445D9" w:rsidP="00E445D9">
                    <w:pPr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>MIS-03-FO-27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HN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493792B" wp14:editId="389C5CA2">
              <wp:simplePos x="0" y="0"/>
              <wp:positionH relativeFrom="column">
                <wp:posOffset>5617210</wp:posOffset>
              </wp:positionH>
              <wp:positionV relativeFrom="paragraph">
                <wp:posOffset>304800</wp:posOffset>
              </wp:positionV>
              <wp:extent cx="1009650" cy="247650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650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445D9" w:rsidRPr="00241AD2" w:rsidRDefault="00E445D9" w:rsidP="00E445D9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>1</w:t>
                          </w:r>
                        </w:p>
                        <w:p w:rsidR="001F6CC7" w:rsidRDefault="001F6CC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792B" id="Cuadro de texto 27" o:spid="_x0000_s1029" type="#_x0000_t202" style="position:absolute;margin-left:442.3pt;margin-top:24pt;width:79.5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" filled="f" stroked="f" strokeweight=".5pt">
              <v:textbox>
                <w:txbxContent>
                  <w:p w:rsidR="00E445D9" w:rsidRPr="00241AD2" w:rsidRDefault="00E445D9" w:rsidP="00E445D9">
                    <w:pPr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>1</w:t>
                    </w:r>
                  </w:p>
                  <w:p w:rsidR="001F6CC7" w:rsidRDefault="001F6CC7"/>
                </w:txbxContent>
              </v:textbox>
            </v:shape>
          </w:pict>
        </mc:Fallback>
      </mc:AlternateContent>
    </w:r>
    <w:r>
      <w:rPr>
        <w:noProof/>
        <w:lang w:eastAsia="es-HN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19A8FE9" wp14:editId="018FCE6A">
              <wp:simplePos x="0" y="0"/>
              <wp:positionH relativeFrom="column">
                <wp:posOffset>5575935</wp:posOffset>
              </wp:positionH>
              <wp:positionV relativeFrom="paragraph">
                <wp:posOffset>544830</wp:posOffset>
              </wp:positionV>
              <wp:extent cx="1009650" cy="247650"/>
              <wp:effectExtent l="0" t="0" r="0" b="0"/>
              <wp:wrapNone/>
              <wp:docPr id="28" name="Cuadro de tex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650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445D9" w:rsidRPr="00241AD2" w:rsidRDefault="00E445D9" w:rsidP="00E445D9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>23-Feb-2015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9A8FE9" id="Cuadro de texto 28" o:spid="_x0000_s1030" type="#_x0000_t202" style="position:absolute;margin-left:439.05pt;margin-top:42.9pt;width:79.5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" filled="f" stroked="f" strokeweight=".5pt">
              <v:textbox>
                <w:txbxContent>
                  <w:p w:rsidR="00E445D9" w:rsidRPr="00241AD2" w:rsidRDefault="00E445D9" w:rsidP="00E445D9">
                    <w:pPr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>23-Feb-2015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sz w:val="18"/>
        <w:szCs w:val="18"/>
        <w:lang w:eastAsia="es-HN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EE7A26" wp14:editId="4BD0BBC7">
              <wp:simplePos x="0" y="0"/>
              <wp:positionH relativeFrom="column">
                <wp:posOffset>5080635</wp:posOffset>
              </wp:positionH>
              <wp:positionV relativeFrom="paragraph">
                <wp:posOffset>906780</wp:posOffset>
              </wp:positionV>
              <wp:extent cx="1162050" cy="29527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0" cy="295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Arial Narrow" w:hAnsi="Arial Narrow"/>
                              <w:sz w:val="28"/>
                            </w:rPr>
                            <w:id w:val="1027146482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/>
                          <w:sdtContent>
                            <w:p w:rsidR="00337025" w:rsidRPr="00112E49" w:rsidRDefault="00337025" w:rsidP="00337025">
                              <w:pPr>
                                <w:pStyle w:val="Piedepgina"/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</w:pP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szCs w:val="18"/>
                                  <w:lang w:val="es-ES"/>
                                </w:rPr>
                                <w:t xml:space="preserve">Página </w:t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fldChar w:fldCharType="begin"/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instrText>PAGE</w:instrText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fldChar w:fldCharType="separate"/>
                              </w:r>
                              <w:r w:rsidR="001F6CC7">
                                <w:rPr>
                                  <w:rFonts w:ascii="Arial Narrow" w:hAnsi="Arial Narrow" w:cs="Arial"/>
                                  <w:b/>
                                  <w:bCs/>
                                  <w:noProof/>
                                  <w:szCs w:val="18"/>
                                </w:rPr>
                                <w:t>1</w:t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fldChar w:fldCharType="end"/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szCs w:val="18"/>
                                  <w:lang w:val="es-ES"/>
                                </w:rPr>
                                <w:t xml:space="preserve"> de </w:t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fldChar w:fldCharType="begin"/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instrText>NUMPAGES</w:instrText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fldChar w:fldCharType="separate"/>
                              </w:r>
                              <w:r w:rsidR="001F6CC7">
                                <w:rPr>
                                  <w:rFonts w:ascii="Arial Narrow" w:hAnsi="Arial Narrow" w:cs="Arial"/>
                                  <w:b/>
                                  <w:bCs/>
                                  <w:noProof/>
                                  <w:szCs w:val="18"/>
                                </w:rPr>
                                <w:t>2</w:t>
                              </w:r>
                              <w:r w:rsidRPr="00112E49">
                                <w:rPr>
                                  <w:rFonts w:ascii="Arial Narrow" w:hAnsi="Arial Narrow" w:cs="Arial"/>
                                  <w:b/>
                                  <w:bCs/>
                                  <w:szCs w:val="18"/>
                                </w:rPr>
                                <w:fldChar w:fldCharType="end"/>
                              </w:r>
                            </w:p>
                            <w:p w:rsidR="00337025" w:rsidRPr="00112E49" w:rsidRDefault="0071299C" w:rsidP="00337025">
                              <w:pPr>
                                <w:pStyle w:val="Piedepgina"/>
                                <w:rPr>
                                  <w:rFonts w:ascii="Arial Narrow" w:hAnsi="Arial Narrow"/>
                                  <w:sz w:val="28"/>
                                </w:rPr>
                              </w:pPr>
                            </w:p>
                          </w:sdtContent>
                        </w:sdt>
                        <w:p w:rsidR="00337025" w:rsidRPr="00112E49" w:rsidRDefault="00337025">
                          <w:pPr>
                            <w:rPr>
                              <w:rFonts w:ascii="Arial Narrow" w:hAnsi="Arial Narrow"/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E7A26" id="Cuadro de texto 3" o:spid="_x0000_s1031" type="#_x0000_t202" style="position:absolute;margin-left:400.05pt;margin-top:71.4pt;width:91.5pt;height:23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" filled="f" stroked="f" strokeweight=".5pt">
              <v:textbox>
                <w:txbxContent>
                  <w:sdt>
                    <w:sdtPr>
                      <w:rPr>
                        <w:rFonts w:ascii="Arial Narrow" w:hAnsi="Arial Narrow"/>
                        <w:sz w:val="28"/>
                      </w:rPr>
                      <w:id w:val="1027146482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:rsidR="00337025" w:rsidRPr="00112E49" w:rsidRDefault="00337025" w:rsidP="00337025">
                        <w:pPr>
                          <w:pStyle w:val="Piedepgina"/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</w:pPr>
                        <w:r w:rsidRPr="00112E49">
                          <w:rPr>
                            <w:rFonts w:ascii="Arial Narrow" w:hAnsi="Arial Narrow" w:cs="Arial"/>
                            <w:b/>
                            <w:szCs w:val="18"/>
                            <w:lang w:val="es-ES"/>
                          </w:rPr>
                          <w:t xml:space="preserve">Página </w:t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fldChar w:fldCharType="begin"/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instrText>PAGE</w:instrText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fldChar w:fldCharType="separate"/>
                        </w:r>
                        <w:r w:rsidR="001F6CC7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szCs w:val="18"/>
                          </w:rPr>
                          <w:t>1</w:t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fldChar w:fldCharType="end"/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szCs w:val="18"/>
                            <w:lang w:val="es-ES"/>
                          </w:rPr>
                          <w:t xml:space="preserve"> de </w:t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fldChar w:fldCharType="begin"/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instrText>NUMPAGES</w:instrText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fldChar w:fldCharType="separate"/>
                        </w:r>
                        <w:r w:rsidR="001F6CC7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szCs w:val="18"/>
                          </w:rPr>
                          <w:t>2</w:t>
                        </w:r>
                        <w:r w:rsidRPr="00112E49">
                          <w:rPr>
                            <w:rFonts w:ascii="Arial Narrow" w:hAnsi="Arial Narrow" w:cs="Arial"/>
                            <w:b/>
                            <w:bCs/>
                            <w:szCs w:val="18"/>
                          </w:rPr>
                          <w:fldChar w:fldCharType="end"/>
                        </w:r>
                      </w:p>
                      <w:p w:rsidR="00337025" w:rsidRPr="00112E49" w:rsidRDefault="0071299C" w:rsidP="00337025">
                        <w:pPr>
                          <w:pStyle w:val="Piedepgina"/>
                          <w:rPr>
                            <w:rFonts w:ascii="Arial Narrow" w:hAnsi="Arial Narrow"/>
                            <w:sz w:val="28"/>
                          </w:rPr>
                        </w:pPr>
                      </w:p>
                    </w:sdtContent>
                  </w:sdt>
                  <w:p w:rsidR="00337025" w:rsidRPr="00112E49" w:rsidRDefault="00337025">
                    <w:pPr>
                      <w:rPr>
                        <w:rFonts w:ascii="Arial Narrow" w:hAnsi="Arial Narrow"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HN"/>
      </w:rPr>
      <w:drawing>
        <wp:anchor distT="0" distB="0" distL="114300" distR="114300" simplePos="0" relativeHeight="251665408" behindDoc="1" locked="0" layoutInCell="1" allowOverlap="1" wp14:anchorId="21C09A91" wp14:editId="74F67C06">
          <wp:simplePos x="0" y="0"/>
          <wp:positionH relativeFrom="column">
            <wp:posOffset>0</wp:posOffset>
          </wp:positionH>
          <wp:positionV relativeFrom="paragraph">
            <wp:posOffset>-57150</wp:posOffset>
          </wp:positionV>
          <wp:extent cx="6626860" cy="1247775"/>
          <wp:effectExtent l="0" t="0" r="2540" b="952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6860" cy="1247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22A74"/>
    <w:multiLevelType w:val="hybridMultilevel"/>
    <w:tmpl w:val="B8008886"/>
    <w:lvl w:ilvl="0" w:tplc="AF303C9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222" w:hanging="360"/>
      </w:pPr>
    </w:lvl>
    <w:lvl w:ilvl="2" w:tplc="480A001B" w:tentative="1">
      <w:start w:val="1"/>
      <w:numFmt w:val="lowerRoman"/>
      <w:lvlText w:val="%3."/>
      <w:lvlJc w:val="right"/>
      <w:pPr>
        <w:ind w:left="1942" w:hanging="180"/>
      </w:pPr>
    </w:lvl>
    <w:lvl w:ilvl="3" w:tplc="480A000F" w:tentative="1">
      <w:start w:val="1"/>
      <w:numFmt w:val="decimal"/>
      <w:lvlText w:val="%4."/>
      <w:lvlJc w:val="left"/>
      <w:pPr>
        <w:ind w:left="2662" w:hanging="360"/>
      </w:pPr>
    </w:lvl>
    <w:lvl w:ilvl="4" w:tplc="480A0019" w:tentative="1">
      <w:start w:val="1"/>
      <w:numFmt w:val="lowerLetter"/>
      <w:lvlText w:val="%5."/>
      <w:lvlJc w:val="left"/>
      <w:pPr>
        <w:ind w:left="3382" w:hanging="360"/>
      </w:pPr>
    </w:lvl>
    <w:lvl w:ilvl="5" w:tplc="480A001B" w:tentative="1">
      <w:start w:val="1"/>
      <w:numFmt w:val="lowerRoman"/>
      <w:lvlText w:val="%6."/>
      <w:lvlJc w:val="right"/>
      <w:pPr>
        <w:ind w:left="4102" w:hanging="180"/>
      </w:pPr>
    </w:lvl>
    <w:lvl w:ilvl="6" w:tplc="480A000F" w:tentative="1">
      <w:start w:val="1"/>
      <w:numFmt w:val="decimal"/>
      <w:lvlText w:val="%7."/>
      <w:lvlJc w:val="left"/>
      <w:pPr>
        <w:ind w:left="4822" w:hanging="360"/>
      </w:pPr>
    </w:lvl>
    <w:lvl w:ilvl="7" w:tplc="480A0019" w:tentative="1">
      <w:start w:val="1"/>
      <w:numFmt w:val="lowerLetter"/>
      <w:lvlText w:val="%8."/>
      <w:lvlJc w:val="left"/>
      <w:pPr>
        <w:ind w:left="5542" w:hanging="360"/>
      </w:pPr>
    </w:lvl>
    <w:lvl w:ilvl="8" w:tplc="4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04D694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504765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5FE706A"/>
    <w:multiLevelType w:val="multilevel"/>
    <w:tmpl w:val="DAC68A5A"/>
    <w:lvl w:ilvl="0">
      <w:start w:val="5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083"/>
    <w:rsid w:val="00071430"/>
    <w:rsid w:val="00106B3E"/>
    <w:rsid w:val="001109CA"/>
    <w:rsid w:val="00112E49"/>
    <w:rsid w:val="00126160"/>
    <w:rsid w:val="001F6CC7"/>
    <w:rsid w:val="00215090"/>
    <w:rsid w:val="00234FE4"/>
    <w:rsid w:val="00244639"/>
    <w:rsid w:val="00244BEF"/>
    <w:rsid w:val="00245005"/>
    <w:rsid w:val="002571DA"/>
    <w:rsid w:val="00337025"/>
    <w:rsid w:val="003D2927"/>
    <w:rsid w:val="00403627"/>
    <w:rsid w:val="004548F9"/>
    <w:rsid w:val="00474BCA"/>
    <w:rsid w:val="004B3172"/>
    <w:rsid w:val="005A1F49"/>
    <w:rsid w:val="005F4426"/>
    <w:rsid w:val="0071299C"/>
    <w:rsid w:val="007403C3"/>
    <w:rsid w:val="0074567B"/>
    <w:rsid w:val="00756697"/>
    <w:rsid w:val="00777083"/>
    <w:rsid w:val="00815429"/>
    <w:rsid w:val="008476A2"/>
    <w:rsid w:val="008626FB"/>
    <w:rsid w:val="008B5C3E"/>
    <w:rsid w:val="008F09B0"/>
    <w:rsid w:val="00952CD3"/>
    <w:rsid w:val="009734F7"/>
    <w:rsid w:val="009B0026"/>
    <w:rsid w:val="00A03766"/>
    <w:rsid w:val="00AE691C"/>
    <w:rsid w:val="00C111BC"/>
    <w:rsid w:val="00DF7662"/>
    <w:rsid w:val="00E445D9"/>
    <w:rsid w:val="00EE2CC4"/>
    <w:rsid w:val="00F8672C"/>
    <w:rsid w:val="00FB7002"/>
    <w:rsid w:val="00FD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independiente"/>
    <w:link w:val="Ttulo1Car"/>
    <w:qFormat/>
    <w:rsid w:val="00474BCA"/>
    <w:pPr>
      <w:keepNext/>
      <w:keepLines/>
      <w:shd w:val="clear" w:color="auto" w:fill="0000FF"/>
      <w:spacing w:before="180" w:after="120" w:line="240" w:lineRule="auto"/>
      <w:outlineLvl w:val="0"/>
    </w:pPr>
    <w:rPr>
      <w:rFonts w:ascii="Arial Black" w:eastAsia="Times New Roman" w:hAnsi="Arial Black" w:cs="Times New Roman"/>
      <w:color w:val="FFFFFF"/>
      <w:spacing w:val="-10"/>
      <w:kern w:val="28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476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heckbox">
    <w:name w:val="Checkbox"/>
    <w:rsid w:val="008B5C3E"/>
    <w:rPr>
      <w:rFonts w:ascii="Times New Roman" w:hAnsi="Times New Roman"/>
      <w:spacing w:val="0"/>
      <w:sz w:val="22"/>
    </w:rPr>
  </w:style>
  <w:style w:type="paragraph" w:customStyle="1" w:styleId="Pregunta">
    <w:name w:val="Pregunta"/>
    <w:basedOn w:val="Descripcin"/>
    <w:rsid w:val="008B5C3E"/>
    <w:pPr>
      <w:keepNext/>
      <w:spacing w:after="0" w:line="220" w:lineRule="atLeast"/>
    </w:pPr>
    <w:rPr>
      <w:rFonts w:ascii="Arial" w:eastAsia="Times New Roman" w:hAnsi="Arial" w:cs="Times New Roman"/>
      <w:i w:val="0"/>
      <w:iCs w:val="0"/>
      <w:color w:val="auto"/>
      <w:sz w:val="16"/>
      <w:szCs w:val="20"/>
      <w:lang w:val="en-US" w:eastAsia="es-ES"/>
    </w:rPr>
  </w:style>
  <w:style w:type="paragraph" w:customStyle="1" w:styleId="Relleno">
    <w:name w:val="Relleno"/>
    <w:basedOn w:val="Normal"/>
    <w:rsid w:val="008B5C3E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B5C3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8B5C3E"/>
    <w:rPr>
      <w:color w:val="808080"/>
    </w:rPr>
  </w:style>
  <w:style w:type="character" w:customStyle="1" w:styleId="Ttulo1Car">
    <w:name w:val="Título 1 Car"/>
    <w:basedOn w:val="Fuentedeprrafopredeter"/>
    <w:link w:val="Ttulo1"/>
    <w:rsid w:val="00474BCA"/>
    <w:rPr>
      <w:rFonts w:ascii="Arial Black" w:eastAsia="Times New Roman" w:hAnsi="Arial Black" w:cs="Times New Roman"/>
      <w:color w:val="FFFFFF"/>
      <w:spacing w:val="-10"/>
      <w:kern w:val="28"/>
      <w:sz w:val="24"/>
      <w:szCs w:val="20"/>
      <w:shd w:val="clear" w:color="auto" w:fill="0000FF"/>
      <w:lang w:val="es-ES_tradnl" w:eastAsia="es-ES"/>
    </w:rPr>
  </w:style>
  <w:style w:type="paragraph" w:customStyle="1" w:styleId="Picture">
    <w:name w:val="Picture"/>
    <w:basedOn w:val="Normal"/>
    <w:next w:val="Descripcin"/>
    <w:rsid w:val="00474BCA"/>
    <w:pPr>
      <w:keepNext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74BC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74BCA"/>
  </w:style>
  <w:style w:type="character" w:customStyle="1" w:styleId="Ttulo2Car">
    <w:name w:val="Título 2 Car"/>
    <w:basedOn w:val="Fuentedeprrafopredeter"/>
    <w:link w:val="Ttulo2"/>
    <w:uiPriority w:val="9"/>
    <w:semiHidden/>
    <w:rsid w:val="008476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A037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3766"/>
  </w:style>
  <w:style w:type="paragraph" w:styleId="Piedepgina">
    <w:name w:val="footer"/>
    <w:basedOn w:val="Normal"/>
    <w:link w:val="PiedepginaCar"/>
    <w:uiPriority w:val="99"/>
    <w:unhideWhenUsed/>
    <w:rsid w:val="00A037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3766"/>
  </w:style>
  <w:style w:type="character" w:customStyle="1" w:styleId="Negrita8">
    <w:name w:val="Negrita 8"/>
    <w:basedOn w:val="Fuentedeprrafopredeter"/>
    <w:uiPriority w:val="1"/>
    <w:rsid w:val="00244639"/>
    <w:rPr>
      <w:rFonts w:ascii="Arial" w:hAnsi="Arial"/>
      <w:b/>
      <w:sz w:val="16"/>
    </w:rPr>
  </w:style>
  <w:style w:type="character" w:customStyle="1" w:styleId="Estilo1">
    <w:name w:val="Estilo1"/>
    <w:basedOn w:val="Negrita8"/>
    <w:uiPriority w:val="1"/>
    <w:rsid w:val="00244639"/>
    <w:rPr>
      <w:rFonts w:ascii="Arial" w:hAnsi="Arial"/>
      <w:b/>
      <w:sz w:val="16"/>
      <w:u w:val="single"/>
    </w:rPr>
  </w:style>
  <w:style w:type="character" w:customStyle="1" w:styleId="Estilo2">
    <w:name w:val="Estilo2"/>
    <w:basedOn w:val="Fuentedeprrafopredeter"/>
    <w:uiPriority w:val="1"/>
    <w:rsid w:val="00245005"/>
    <w:rPr>
      <w:rFonts w:ascii="Arial" w:hAnsi="Arial"/>
      <w:b/>
      <w:color w:val="auto"/>
      <w:sz w:val="16"/>
      <w:u w:val="single"/>
    </w:rPr>
  </w:style>
  <w:style w:type="character" w:customStyle="1" w:styleId="Estilo3">
    <w:name w:val="Estilo3"/>
    <w:basedOn w:val="Negrita8"/>
    <w:uiPriority w:val="1"/>
    <w:rsid w:val="00071430"/>
    <w:rPr>
      <w:rFonts w:ascii="Arial" w:hAnsi="Arial"/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6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C191DE9C84949F3ACE92CFE73175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4CABD-D8BB-4FC6-A259-E9A55E9221AF}"/>
      </w:docPartPr>
      <w:docPartBody>
        <w:p w:rsidR="008553C2" w:rsidRDefault="00720AFD" w:rsidP="00720AFD">
          <w:pPr>
            <w:pStyle w:val="FC191DE9C84949F3ACE92CFE731755721"/>
          </w:pPr>
          <w:r w:rsidRPr="005F4426">
            <w:rPr>
              <w:rStyle w:val="Textodelmarcadordeposicin"/>
              <w:rFonts w:ascii="Arial" w:hAnsi="Arial" w:cs="Arial"/>
              <w:sz w:val="16"/>
            </w:rPr>
            <w:t>Especifique que otros servicios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B15"/>
    <w:rsid w:val="00311BB8"/>
    <w:rsid w:val="005855B3"/>
    <w:rsid w:val="00720AFD"/>
    <w:rsid w:val="007B1399"/>
    <w:rsid w:val="007C5B15"/>
    <w:rsid w:val="0085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HN" w:eastAsia="es-H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0AFD"/>
    <w:rPr>
      <w:color w:val="808080"/>
    </w:rPr>
  </w:style>
  <w:style w:type="paragraph" w:customStyle="1" w:styleId="64C18914BC4A4F26A0326583C096417B">
    <w:name w:val="64C18914BC4A4F26A0326583C096417B"/>
  </w:style>
  <w:style w:type="paragraph" w:customStyle="1" w:styleId="A632C6DA802D4AD5A90BB93B368B5074">
    <w:name w:val="A632C6DA802D4AD5A90BB93B368B5074"/>
  </w:style>
  <w:style w:type="paragraph" w:customStyle="1" w:styleId="372351513BFD46A3B283F2423D1A1D0C">
    <w:name w:val="372351513BFD46A3B283F2423D1A1D0C"/>
  </w:style>
  <w:style w:type="paragraph" w:customStyle="1" w:styleId="E05A22DECEBF452A883CD8E704FACF92">
    <w:name w:val="E05A22DECEBF452A883CD8E704FACF92"/>
  </w:style>
  <w:style w:type="paragraph" w:customStyle="1" w:styleId="3D04B62CF83F45ACACF90C63954F429C">
    <w:name w:val="3D04B62CF83F45ACACF90C63954F429C"/>
  </w:style>
  <w:style w:type="paragraph" w:customStyle="1" w:styleId="C08F593801354C6A8282D4539A290953">
    <w:name w:val="C08F593801354C6A8282D4539A290953"/>
  </w:style>
  <w:style w:type="paragraph" w:customStyle="1" w:styleId="DE1A4ED5DAA64BE0B5DC9B0656985574">
    <w:name w:val="DE1A4ED5DAA64BE0B5DC9B0656985574"/>
  </w:style>
  <w:style w:type="paragraph" w:customStyle="1" w:styleId="022869E441C04B7B9B3FEBF680FE8CB3">
    <w:name w:val="022869E441C04B7B9B3FEBF680FE8CB3"/>
  </w:style>
  <w:style w:type="paragraph" w:customStyle="1" w:styleId="D2BECD8B51AD43BC8F964109CC0D9334">
    <w:name w:val="D2BECD8B51AD43BC8F964109CC0D9334"/>
  </w:style>
  <w:style w:type="paragraph" w:customStyle="1" w:styleId="F924031EA9AD478DA1C0E9FE640D76C7">
    <w:name w:val="F924031EA9AD478DA1C0E9FE640D76C7"/>
  </w:style>
  <w:style w:type="paragraph" w:customStyle="1" w:styleId="67CF94C5FC894E9B811C4891FF8A6C30">
    <w:name w:val="67CF94C5FC894E9B811C4891FF8A6C30"/>
  </w:style>
  <w:style w:type="paragraph" w:customStyle="1" w:styleId="0B730EA7D9B343558137F50CF5B64C92">
    <w:name w:val="0B730EA7D9B343558137F50CF5B64C92"/>
  </w:style>
  <w:style w:type="paragraph" w:customStyle="1" w:styleId="D3AC5FDED26341F981D80BA37AA2907D">
    <w:name w:val="D3AC5FDED26341F981D80BA37AA2907D"/>
  </w:style>
  <w:style w:type="paragraph" w:customStyle="1" w:styleId="65841C8279914AD3AF6444036F4F36F2">
    <w:name w:val="65841C8279914AD3AF6444036F4F36F2"/>
  </w:style>
  <w:style w:type="paragraph" w:customStyle="1" w:styleId="F6E087E35CD14112B5C9CDADF7717C19">
    <w:name w:val="F6E087E35CD14112B5C9CDADF7717C19"/>
  </w:style>
  <w:style w:type="paragraph" w:customStyle="1" w:styleId="704D719DDE5F475A8FFF260921AA12D4">
    <w:name w:val="704D719DDE5F475A8FFF260921AA12D4"/>
  </w:style>
  <w:style w:type="paragraph" w:customStyle="1" w:styleId="8671E2B3B0DE4BFA90B5B148FE50780F">
    <w:name w:val="8671E2B3B0DE4BFA90B5B148FE50780F"/>
  </w:style>
  <w:style w:type="paragraph" w:customStyle="1" w:styleId="449A573A12DB4C30965D04E7D402034C">
    <w:name w:val="449A573A12DB4C30965D04E7D402034C"/>
  </w:style>
  <w:style w:type="paragraph" w:customStyle="1" w:styleId="3A469362F0B7492DA79B95D6024218BF">
    <w:name w:val="3A469362F0B7492DA79B95D6024218BF"/>
  </w:style>
  <w:style w:type="paragraph" w:customStyle="1" w:styleId="00C85417DA674E7FB42571FE643EFE3D">
    <w:name w:val="00C85417DA674E7FB42571FE643EFE3D"/>
  </w:style>
  <w:style w:type="paragraph" w:customStyle="1" w:styleId="D8777D225266434ABB078A61268E9838">
    <w:name w:val="D8777D225266434ABB078A61268E9838"/>
  </w:style>
  <w:style w:type="paragraph" w:customStyle="1" w:styleId="73F516028FF44F5B915E52DBA0995A34">
    <w:name w:val="73F516028FF44F5B915E52DBA0995A34"/>
  </w:style>
  <w:style w:type="paragraph" w:customStyle="1" w:styleId="4C46B417AC284A11A8192A19E8199D43">
    <w:name w:val="4C46B417AC284A11A8192A19E8199D43"/>
  </w:style>
  <w:style w:type="paragraph" w:customStyle="1" w:styleId="46E69208169D444D9B2F06B0EBFEC5B9">
    <w:name w:val="46E69208169D444D9B2F06B0EBFEC5B9"/>
  </w:style>
  <w:style w:type="paragraph" w:customStyle="1" w:styleId="9760B9A16D634AE184B9DA4D57A31094">
    <w:name w:val="9760B9A16D634AE184B9DA4D57A31094"/>
  </w:style>
  <w:style w:type="paragraph" w:customStyle="1" w:styleId="9199B88939564DC583606BFE92C1814D">
    <w:name w:val="9199B88939564DC583606BFE92C1814D"/>
  </w:style>
  <w:style w:type="paragraph" w:customStyle="1" w:styleId="FC191DE9C84949F3ACE92CFE73175572">
    <w:name w:val="FC191DE9C84949F3ACE92CFE73175572"/>
  </w:style>
  <w:style w:type="paragraph" w:customStyle="1" w:styleId="B1153CAF66294DCE9D67AFBE134985CD">
    <w:name w:val="B1153CAF66294DCE9D67AFBE134985CD"/>
  </w:style>
  <w:style w:type="paragraph" w:customStyle="1" w:styleId="ED19153BC9034F52BE3A1AC3E7D58BDF">
    <w:name w:val="ED19153BC9034F52BE3A1AC3E7D58BDF"/>
  </w:style>
  <w:style w:type="paragraph" w:customStyle="1" w:styleId="1BE6EF4B08474B69A6AA995230E87B8A">
    <w:name w:val="1BE6EF4B08474B69A6AA995230E87B8A"/>
  </w:style>
  <w:style w:type="paragraph" w:customStyle="1" w:styleId="0AE0AD6738C84CADA0815CD1B7C0D4F5">
    <w:name w:val="0AE0AD6738C84CADA0815CD1B7C0D4F5"/>
  </w:style>
  <w:style w:type="paragraph" w:customStyle="1" w:styleId="7B7BDD0DF8AA44C1B8419EBFC0599EEF">
    <w:name w:val="7B7BDD0DF8AA44C1B8419EBFC0599EEF"/>
  </w:style>
  <w:style w:type="paragraph" w:customStyle="1" w:styleId="0A8777665EAF42B7A0D0C3408B6CABA2">
    <w:name w:val="0A8777665EAF42B7A0D0C3408B6CABA2"/>
  </w:style>
  <w:style w:type="paragraph" w:customStyle="1" w:styleId="3649104ECEB3489680963C062E80E4F8">
    <w:name w:val="3649104ECEB3489680963C062E80E4F8"/>
  </w:style>
  <w:style w:type="paragraph" w:customStyle="1" w:styleId="FE0DE875A53C4E8F806CD23FD895C8D0">
    <w:name w:val="FE0DE875A53C4E8F806CD23FD895C8D0"/>
  </w:style>
  <w:style w:type="paragraph" w:customStyle="1" w:styleId="88FDD4909B6B4F8EA788AFF4E990A105">
    <w:name w:val="88FDD4909B6B4F8EA788AFF4E990A105"/>
  </w:style>
  <w:style w:type="paragraph" w:customStyle="1" w:styleId="A2999E4D49464FF8BF5872B63CE07915">
    <w:name w:val="A2999E4D49464FF8BF5872B63CE07915"/>
  </w:style>
  <w:style w:type="paragraph" w:customStyle="1" w:styleId="2635ABD4438343009FB6A8CB5EA60B8E">
    <w:name w:val="2635ABD4438343009FB6A8CB5EA60B8E"/>
  </w:style>
  <w:style w:type="paragraph" w:customStyle="1" w:styleId="5475D7B2A40849CDA1B17C08E53C6102">
    <w:name w:val="5475D7B2A40849CDA1B17C08E53C6102"/>
  </w:style>
  <w:style w:type="paragraph" w:customStyle="1" w:styleId="E7AB9B7B936141028AC5E4D3C9E9420D">
    <w:name w:val="E7AB9B7B936141028AC5E4D3C9E9420D"/>
  </w:style>
  <w:style w:type="paragraph" w:customStyle="1" w:styleId="2FAF1FDA868F4A85B6E1520BAC870250">
    <w:name w:val="2FAF1FDA868F4A85B6E1520BAC870250"/>
  </w:style>
  <w:style w:type="paragraph" w:customStyle="1" w:styleId="F06EB05DEBB141EE809FED2D2E06662F">
    <w:name w:val="F06EB05DEBB141EE809FED2D2E06662F"/>
  </w:style>
  <w:style w:type="paragraph" w:customStyle="1" w:styleId="8E4D410E3BD54783979D94A7FB479DA2">
    <w:name w:val="8E4D410E3BD54783979D94A7FB479DA2"/>
  </w:style>
  <w:style w:type="paragraph" w:customStyle="1" w:styleId="C95E6814711C4D0C9420A5E5ABEBE186">
    <w:name w:val="C95E6814711C4D0C9420A5E5ABEBE186"/>
  </w:style>
  <w:style w:type="paragraph" w:customStyle="1" w:styleId="FC191DE9C84949F3ACE92CFE731755721">
    <w:name w:val="FC191DE9C84949F3ACE92CFE731755721"/>
    <w:rsid w:val="00720AFD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3B454-61C8-47DC-BEF1-C779DD60D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 100 </Template>
  <TotalTime>0</TotalTime>
  <Pages>2</Pages>
  <Words>637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Eguigure</dc:creator>
  <cp:keywords/>
  <dc:description/>
  <cp:lastModifiedBy>Cesar Eguigure</cp:lastModifiedBy>
  <cp:revision>2</cp:revision>
  <dcterms:created xsi:type="dcterms:W3CDTF">2015-07-27T21:43:00Z</dcterms:created>
  <dcterms:modified xsi:type="dcterms:W3CDTF">2015-07-27T21:43:00Z</dcterms:modified>
</cp:coreProperties>
</file>